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344C" w14:textId="77777777" w:rsidR="003C1723" w:rsidRDefault="003C1723" w:rsidP="003C1723">
      <w:pPr>
        <w:pStyle w:val="Heading2"/>
        <w:jc w:val="both"/>
      </w:pPr>
      <w:r>
        <w:t xml:space="preserve">Dnevni red 17. sjednice Upravnog vijeća Centra za profesionalnu rehabilitaciju </w:t>
      </w:r>
      <w:r w:rsidRPr="00900F82">
        <w:t xml:space="preserve">Rijeka sazvane za dan </w:t>
      </w:r>
      <w:r>
        <w:t>16</w:t>
      </w:r>
      <w:r w:rsidRPr="00900F82">
        <w:t xml:space="preserve">. </w:t>
      </w:r>
      <w:r>
        <w:t>srpnja 2026</w:t>
      </w:r>
      <w:r w:rsidRPr="00900F82">
        <w:t xml:space="preserve">. godine u </w:t>
      </w:r>
      <w:r>
        <w:t>10</w:t>
      </w:r>
      <w:r w:rsidRPr="00900F82">
        <w:t>:</w:t>
      </w:r>
      <w:r>
        <w:t>00</w:t>
      </w:r>
      <w:r w:rsidRPr="00900F82">
        <w:t xml:space="preserve"> sati:</w:t>
      </w:r>
    </w:p>
    <w:p w14:paraId="25130474" w14:textId="77777777" w:rsidR="003C1723" w:rsidRDefault="003C1723" w:rsidP="003C1723">
      <w:pPr>
        <w:numPr>
          <w:ilvl w:val="0"/>
          <w:numId w:val="18"/>
        </w:numPr>
        <w:spacing w:before="120"/>
        <w:ind w:left="709" w:hanging="352"/>
        <w:jc w:val="both"/>
      </w:pPr>
      <w:r>
        <w:t>Usvajanje dnevnog reda 17. sjednice</w:t>
      </w:r>
      <w:r w:rsidRPr="00493897">
        <w:t xml:space="preserve"> </w:t>
      </w:r>
      <w:r w:rsidRPr="00B36EDE">
        <w:t>Upravnog vijeća</w:t>
      </w:r>
    </w:p>
    <w:p w14:paraId="659E9C7F" w14:textId="77777777" w:rsidR="003C1723" w:rsidRDefault="003C1723" w:rsidP="003C1723">
      <w:pPr>
        <w:numPr>
          <w:ilvl w:val="0"/>
          <w:numId w:val="18"/>
        </w:numPr>
        <w:spacing w:before="120"/>
        <w:ind w:left="709" w:hanging="349"/>
        <w:jc w:val="both"/>
      </w:pPr>
      <w:r>
        <w:t>Usv</w:t>
      </w:r>
      <w:r w:rsidRPr="00B36EDE">
        <w:t xml:space="preserve">ajanje zapisnika sa </w:t>
      </w:r>
      <w:r>
        <w:t xml:space="preserve">16. sjednice </w:t>
      </w:r>
      <w:r w:rsidRPr="00B36EDE">
        <w:t xml:space="preserve">Upravnog vijeća održane </w:t>
      </w:r>
      <w:r>
        <w:t>27</w:t>
      </w:r>
      <w:r w:rsidRPr="00B71998">
        <w:t>.</w:t>
      </w:r>
      <w:r>
        <w:t xml:space="preserve"> ožujka 2026</w:t>
      </w:r>
      <w:r w:rsidRPr="00B36EDE">
        <w:t>.</w:t>
      </w:r>
    </w:p>
    <w:p w14:paraId="10E6A37C" w14:textId="77777777" w:rsidR="003C1723" w:rsidRDefault="003C1723" w:rsidP="003C1723">
      <w:pPr>
        <w:numPr>
          <w:ilvl w:val="0"/>
          <w:numId w:val="18"/>
        </w:numPr>
        <w:tabs>
          <w:tab w:val="left" w:pos="709"/>
        </w:tabs>
        <w:spacing w:before="120"/>
        <w:ind w:left="709" w:hanging="349"/>
        <w:jc w:val="both"/>
      </w:pPr>
      <w:r w:rsidRPr="00454F5E">
        <w:t xml:space="preserve">Usvajanje </w:t>
      </w:r>
      <w:r>
        <w:t>Polugodišnjeg i</w:t>
      </w:r>
      <w:r w:rsidRPr="00454F5E">
        <w:t>zvještaja o izvršenju financijskog plana Centra za profesionalnu rehabilitaciju Rijeka za 202</w:t>
      </w:r>
      <w:r>
        <w:t>6</w:t>
      </w:r>
      <w:r w:rsidRPr="00454F5E">
        <w:t>. godinu</w:t>
      </w:r>
    </w:p>
    <w:p w14:paraId="7B1A7C5F" w14:textId="77777777" w:rsidR="003C1723" w:rsidRDefault="003C1723" w:rsidP="003C1723">
      <w:pPr>
        <w:numPr>
          <w:ilvl w:val="0"/>
          <w:numId w:val="18"/>
        </w:numPr>
        <w:tabs>
          <w:tab w:val="left" w:pos="709"/>
        </w:tabs>
        <w:spacing w:before="120"/>
        <w:ind w:left="709" w:hanging="349"/>
        <w:jc w:val="both"/>
      </w:pPr>
      <w:r>
        <w:t xml:space="preserve">Donošenje Polugodišnjeg izvještaja o radu </w:t>
      </w:r>
      <w:r w:rsidRPr="00454F5E">
        <w:t>Centra za profesionalnu rehabilitaciju Rijeka za 202</w:t>
      </w:r>
      <w:r>
        <w:t>6</w:t>
      </w:r>
      <w:r w:rsidRPr="00454F5E">
        <w:t>. godinu</w:t>
      </w:r>
      <w:r>
        <w:t xml:space="preserve"> za razdoblje siječanj-lipanj 2026.</w:t>
      </w:r>
    </w:p>
    <w:p w14:paraId="49DE7887" w14:textId="42224EC9" w:rsidR="00B4730F" w:rsidRDefault="003C1723" w:rsidP="003C1723">
      <w:pPr>
        <w:numPr>
          <w:ilvl w:val="0"/>
          <w:numId w:val="18"/>
        </w:numPr>
        <w:tabs>
          <w:tab w:val="left" w:pos="709"/>
        </w:tabs>
        <w:spacing w:before="120"/>
        <w:ind w:left="709" w:hanging="349"/>
        <w:jc w:val="both"/>
      </w:pPr>
      <w:r>
        <w:t>Razno</w:t>
      </w:r>
    </w:p>
    <w:p w14:paraId="4BA75483" w14:textId="77777777" w:rsidR="00240A4B" w:rsidRDefault="00240A4B" w:rsidP="00240A4B"/>
    <w:p w14:paraId="0B9858E6" w14:textId="73176E72" w:rsidR="00E714D3" w:rsidRDefault="00E714D3" w:rsidP="00E714D3">
      <w:pPr>
        <w:pStyle w:val="Heading2"/>
        <w:spacing w:before="120"/>
        <w:jc w:val="both"/>
      </w:pPr>
      <w:r>
        <w:t>Zaključci 1</w:t>
      </w:r>
      <w:r w:rsidR="00DB17E2">
        <w:t>7</w:t>
      </w:r>
      <w:r>
        <w:t xml:space="preserve">. sjednice Upravnog vijeća Centra za profesionalnu rehabilitaciju </w:t>
      </w:r>
      <w:r w:rsidRPr="00900F82">
        <w:t>Rijeka</w:t>
      </w:r>
      <w:r w:rsidR="00BA2411" w:rsidRPr="00900F82">
        <w:t xml:space="preserve"> </w:t>
      </w:r>
      <w:r w:rsidR="001D7DD3">
        <w:t>od</w:t>
      </w:r>
      <w:r w:rsidR="00BA2411" w:rsidRPr="00900F82">
        <w:t xml:space="preserve"> </w:t>
      </w:r>
      <w:r w:rsidR="00DB17E2">
        <w:t>16</w:t>
      </w:r>
      <w:r w:rsidR="00BA2411" w:rsidRPr="00900F82">
        <w:t xml:space="preserve">. </w:t>
      </w:r>
      <w:r w:rsidR="00DB17E2">
        <w:t xml:space="preserve">srpnja </w:t>
      </w:r>
      <w:r w:rsidR="00571BE8">
        <w:t>2026</w:t>
      </w:r>
      <w:r w:rsidR="00BA2411" w:rsidRPr="00900F82">
        <w:t>. godine</w:t>
      </w:r>
      <w:r w:rsidR="00C83590" w:rsidRPr="00900F82">
        <w:t>:</w:t>
      </w:r>
      <w:r>
        <w:t xml:space="preserve"> </w:t>
      </w:r>
    </w:p>
    <w:p w14:paraId="01C4712F" w14:textId="23CF0BFC" w:rsidR="00753294" w:rsidRDefault="00753294" w:rsidP="00753294">
      <w:pPr>
        <w:pStyle w:val="ListParagraph"/>
        <w:numPr>
          <w:ilvl w:val="0"/>
          <w:numId w:val="20"/>
        </w:numPr>
        <w:spacing w:before="120"/>
        <w:ind w:left="709" w:hanging="349"/>
        <w:jc w:val="both"/>
      </w:pPr>
      <w:r>
        <w:t>Usvojen dnevni red 1</w:t>
      </w:r>
      <w:r w:rsidR="00DB17E2">
        <w:t>7</w:t>
      </w:r>
      <w:r>
        <w:t>. sjednice</w:t>
      </w:r>
    </w:p>
    <w:p w14:paraId="6836B658" w14:textId="46E317AA" w:rsidR="00753294" w:rsidRDefault="00753294" w:rsidP="00753294">
      <w:pPr>
        <w:numPr>
          <w:ilvl w:val="0"/>
          <w:numId w:val="20"/>
        </w:numPr>
        <w:spacing w:before="120"/>
        <w:ind w:left="709" w:hanging="349"/>
        <w:jc w:val="both"/>
      </w:pPr>
      <w:r>
        <w:t xml:space="preserve">Usvojen </w:t>
      </w:r>
      <w:r w:rsidRPr="00B36EDE">
        <w:t xml:space="preserve">zapisnik sa </w:t>
      </w:r>
      <w:r>
        <w:t>1</w:t>
      </w:r>
      <w:r w:rsidR="00DB17E2">
        <w:t>6</w:t>
      </w:r>
      <w:r>
        <w:t xml:space="preserve">. sjednice </w:t>
      </w:r>
      <w:r w:rsidRPr="00B36EDE">
        <w:t xml:space="preserve">Upravnog vijeća održane </w:t>
      </w:r>
      <w:r w:rsidR="00DB17E2">
        <w:t>27</w:t>
      </w:r>
      <w:r w:rsidR="00DB17E2" w:rsidRPr="00B71998">
        <w:t>.</w:t>
      </w:r>
      <w:r w:rsidR="00DB17E2">
        <w:t xml:space="preserve"> ožujka </w:t>
      </w:r>
      <w:r w:rsidR="00B4730F">
        <w:t>2026</w:t>
      </w:r>
      <w:r w:rsidRPr="00B36EDE">
        <w:t>.</w:t>
      </w:r>
    </w:p>
    <w:p w14:paraId="15FE3680" w14:textId="63BF8DBA" w:rsidR="00753294" w:rsidRDefault="00B4730F" w:rsidP="00753294">
      <w:pPr>
        <w:numPr>
          <w:ilvl w:val="0"/>
          <w:numId w:val="20"/>
        </w:numPr>
        <w:tabs>
          <w:tab w:val="left" w:pos="709"/>
        </w:tabs>
        <w:spacing w:before="120"/>
        <w:ind w:left="709" w:hanging="349"/>
        <w:jc w:val="both"/>
      </w:pPr>
      <w:r>
        <w:t xml:space="preserve">Usvojen </w:t>
      </w:r>
      <w:r w:rsidR="00DB17E2">
        <w:t>Polugodišnj</w:t>
      </w:r>
      <w:r w:rsidR="00DB17E2">
        <w:t>i</w:t>
      </w:r>
      <w:r w:rsidR="00DB17E2">
        <w:t xml:space="preserve"> i</w:t>
      </w:r>
      <w:r w:rsidR="00DB17E2" w:rsidRPr="00454F5E">
        <w:t>zvještaj o izvršenju financijskog plana Centra za profesionalnu rehabilitaciju Rijeka za 202</w:t>
      </w:r>
      <w:r w:rsidR="00DB17E2">
        <w:t>6</w:t>
      </w:r>
      <w:r w:rsidR="00DB17E2" w:rsidRPr="00454F5E">
        <w:t>. godinu</w:t>
      </w:r>
    </w:p>
    <w:p w14:paraId="065BD236" w14:textId="114E13C8" w:rsidR="00B4730F" w:rsidRDefault="00B4730F" w:rsidP="00753294">
      <w:pPr>
        <w:numPr>
          <w:ilvl w:val="0"/>
          <w:numId w:val="20"/>
        </w:numPr>
        <w:tabs>
          <w:tab w:val="left" w:pos="709"/>
        </w:tabs>
        <w:spacing w:before="120"/>
        <w:ind w:left="709" w:hanging="349"/>
        <w:jc w:val="both"/>
      </w:pPr>
      <w:r>
        <w:t xml:space="preserve">Donesen </w:t>
      </w:r>
      <w:r w:rsidR="00DB17E2">
        <w:t>Polugodišnj</w:t>
      </w:r>
      <w:r w:rsidR="00DB17E2">
        <w:t>i</w:t>
      </w:r>
      <w:r w:rsidR="00DB17E2">
        <w:t xml:space="preserve"> izvještaj o radu </w:t>
      </w:r>
      <w:r w:rsidR="00DB17E2" w:rsidRPr="00454F5E">
        <w:t>Centra za profesionalnu rehabilitaciju Rijeka za 202</w:t>
      </w:r>
      <w:r w:rsidR="00DB17E2">
        <w:t>6</w:t>
      </w:r>
      <w:r w:rsidR="00DB17E2" w:rsidRPr="00454F5E">
        <w:t>. godinu</w:t>
      </w:r>
      <w:r w:rsidR="00DB17E2">
        <w:t xml:space="preserve"> za razdoblje siječanj-lipanj 2026</w:t>
      </w:r>
      <w:r w:rsidR="00DB17E2">
        <w:t>.</w:t>
      </w:r>
    </w:p>
    <w:p w14:paraId="38F513ED" w14:textId="3BA8A08F" w:rsidR="00DB17E2" w:rsidRDefault="00DB17E2" w:rsidP="00753294">
      <w:pPr>
        <w:numPr>
          <w:ilvl w:val="0"/>
          <w:numId w:val="20"/>
        </w:numPr>
        <w:tabs>
          <w:tab w:val="left" w:pos="709"/>
        </w:tabs>
        <w:spacing w:before="120"/>
        <w:ind w:left="709" w:hanging="349"/>
        <w:jc w:val="both"/>
      </w:pPr>
      <w:r>
        <w:t>Razno</w:t>
      </w:r>
    </w:p>
    <w:p w14:paraId="1D4F2ED5" w14:textId="77777777" w:rsidR="00753294" w:rsidRPr="00753294" w:rsidRDefault="00753294" w:rsidP="00753294"/>
    <w:p w14:paraId="397B5D35" w14:textId="77777777" w:rsidR="00E714D3" w:rsidRDefault="00E714D3" w:rsidP="00E714D3"/>
    <w:p w14:paraId="665E6C7E" w14:textId="77777777" w:rsidR="00F17801" w:rsidRDefault="00F17801" w:rsidP="00F17801"/>
    <w:sectPr w:rsidR="00F17801" w:rsidSect="00867607">
      <w:headerReference w:type="default" r:id="rId7"/>
      <w:headerReference w:type="first" r:id="rId8"/>
      <w:footerReference w:type="first" r:id="rId9"/>
      <w:pgSz w:w="11906" w:h="16838"/>
      <w:pgMar w:top="1701" w:right="1134" w:bottom="96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C31A" w14:textId="77777777" w:rsidR="008C265B" w:rsidRDefault="008C265B" w:rsidP="003D6098">
      <w:r>
        <w:separator/>
      </w:r>
    </w:p>
  </w:endnote>
  <w:endnote w:type="continuationSeparator" w:id="0">
    <w:p w14:paraId="65BACF90" w14:textId="77777777" w:rsidR="008C265B" w:rsidRDefault="008C265B" w:rsidP="003D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7C66" w14:textId="522C4F7E" w:rsidR="006E38F7" w:rsidRDefault="0057145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6922664" wp14:editId="64029573">
              <wp:simplePos x="0" y="0"/>
              <wp:positionH relativeFrom="page">
                <wp:posOffset>0</wp:posOffset>
              </wp:positionH>
              <wp:positionV relativeFrom="page">
                <wp:posOffset>9686290</wp:posOffset>
              </wp:positionV>
              <wp:extent cx="7560310" cy="100774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1007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80D808" w14:textId="77777777" w:rsidR="006E38F7" w:rsidRDefault="006E38F7" w:rsidP="006E38F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9226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762.7pt;width:595.3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" filled="f" stroked="f" strokeweight=".5pt">
              <v:textbox inset="0,0,0,0">
                <w:txbxContent>
                  <w:p w14:paraId="1480D808" w14:textId="77777777" w:rsidR="006E38F7" w:rsidRDefault="006E38F7" w:rsidP="006E38F7"/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0EBC" w14:textId="77777777" w:rsidR="008C265B" w:rsidRDefault="008C265B" w:rsidP="003D6098">
      <w:r>
        <w:separator/>
      </w:r>
    </w:p>
  </w:footnote>
  <w:footnote w:type="continuationSeparator" w:id="0">
    <w:p w14:paraId="3ED164CB" w14:textId="77777777" w:rsidR="008C265B" w:rsidRDefault="008C265B" w:rsidP="003D6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B4D3" w14:textId="7BD19835" w:rsidR="003D6098" w:rsidRDefault="0057145E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606F0F34" wp14:editId="5DE380D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12B3" w14:textId="157797B1" w:rsidR="003D6098" w:rsidRDefault="0057145E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A72239" wp14:editId="1DB720F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9115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9D8A07F" wp14:editId="0459B53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2420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1242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D7A6A4" w14:textId="77777777" w:rsidR="006E38F7" w:rsidRDefault="006E38F7" w:rsidP="006E38F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8A0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95.3pt;height:97.8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" filled="f" stroked="f" strokeweight=".5pt">
              <v:textbox inset="0,0,0,0">
                <w:txbxContent>
                  <w:p w14:paraId="1FD7A6A4" w14:textId="77777777" w:rsidR="006E38F7" w:rsidRDefault="006E38F7" w:rsidP="006E38F7"/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80E1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FE8D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E2E1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0B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5ADA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275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5EE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CC73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B60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40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907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C5D44F7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2F2796A"/>
    <w:multiLevelType w:val="hybridMultilevel"/>
    <w:tmpl w:val="6C4AEB30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86F86"/>
    <w:multiLevelType w:val="hybridMultilevel"/>
    <w:tmpl w:val="129A1384"/>
    <w:lvl w:ilvl="0" w:tplc="C492C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AC0D3A"/>
    <w:multiLevelType w:val="hybridMultilevel"/>
    <w:tmpl w:val="2D7899C6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11649"/>
    <w:multiLevelType w:val="hybridMultilevel"/>
    <w:tmpl w:val="49ACCA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315E4"/>
    <w:multiLevelType w:val="hybridMultilevel"/>
    <w:tmpl w:val="EADA5F82"/>
    <w:lvl w:ilvl="0" w:tplc="49522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9318B"/>
    <w:multiLevelType w:val="hybridMultilevel"/>
    <w:tmpl w:val="D88C0DCA"/>
    <w:lvl w:ilvl="0" w:tplc="637E5A78">
      <w:start w:val="1"/>
      <w:numFmt w:val="decimal"/>
      <w:lvlText w:val="%1."/>
      <w:lvlJc w:val="left"/>
      <w:pPr>
        <w:ind w:left="1080" w:hanging="720"/>
      </w:pPr>
      <w:rPr>
        <w:rFonts w:ascii="Fira Sans" w:eastAsia="Calibri" w:hAnsi="Fira Sans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B6D4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D53330C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28274635">
    <w:abstractNumId w:val="18"/>
  </w:num>
  <w:num w:numId="2" w16cid:durableId="2060014394">
    <w:abstractNumId w:val="10"/>
  </w:num>
  <w:num w:numId="3" w16cid:durableId="670181109">
    <w:abstractNumId w:val="19"/>
  </w:num>
  <w:num w:numId="4" w16cid:durableId="810484995">
    <w:abstractNumId w:val="11"/>
  </w:num>
  <w:num w:numId="5" w16cid:durableId="2020808371">
    <w:abstractNumId w:val="9"/>
  </w:num>
  <w:num w:numId="6" w16cid:durableId="2035423598">
    <w:abstractNumId w:val="7"/>
  </w:num>
  <w:num w:numId="7" w16cid:durableId="1142381411">
    <w:abstractNumId w:val="6"/>
  </w:num>
  <w:num w:numId="8" w16cid:durableId="585112695">
    <w:abstractNumId w:val="5"/>
  </w:num>
  <w:num w:numId="9" w16cid:durableId="1175271157">
    <w:abstractNumId w:val="4"/>
  </w:num>
  <w:num w:numId="10" w16cid:durableId="300228452">
    <w:abstractNumId w:val="8"/>
  </w:num>
  <w:num w:numId="11" w16cid:durableId="2023824591">
    <w:abstractNumId w:val="3"/>
  </w:num>
  <w:num w:numId="12" w16cid:durableId="1735272753">
    <w:abstractNumId w:val="2"/>
  </w:num>
  <w:num w:numId="13" w16cid:durableId="1715033261">
    <w:abstractNumId w:val="1"/>
  </w:num>
  <w:num w:numId="14" w16cid:durableId="807816187">
    <w:abstractNumId w:val="0"/>
  </w:num>
  <w:num w:numId="15" w16cid:durableId="622463307">
    <w:abstractNumId w:val="15"/>
  </w:num>
  <w:num w:numId="16" w16cid:durableId="591428303">
    <w:abstractNumId w:val="12"/>
  </w:num>
  <w:num w:numId="17" w16cid:durableId="675575332">
    <w:abstractNumId w:val="14"/>
  </w:num>
  <w:num w:numId="18" w16cid:durableId="559678475">
    <w:abstractNumId w:val="16"/>
  </w:num>
  <w:num w:numId="19" w16cid:durableId="1422217176">
    <w:abstractNumId w:val="13"/>
  </w:num>
  <w:num w:numId="20" w16cid:durableId="12781055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4B"/>
    <w:rsid w:val="00012716"/>
    <w:rsid w:val="00013E81"/>
    <w:rsid w:val="00024B35"/>
    <w:rsid w:val="000441F8"/>
    <w:rsid w:val="000564CF"/>
    <w:rsid w:val="00093C9F"/>
    <w:rsid w:val="000D36E1"/>
    <w:rsid w:val="00136F31"/>
    <w:rsid w:val="00147B91"/>
    <w:rsid w:val="00172E4F"/>
    <w:rsid w:val="00176CCA"/>
    <w:rsid w:val="00185C40"/>
    <w:rsid w:val="001B4EB3"/>
    <w:rsid w:val="001C1802"/>
    <w:rsid w:val="001D6EA5"/>
    <w:rsid w:val="001D7DD3"/>
    <w:rsid w:val="001F0409"/>
    <w:rsid w:val="002023F7"/>
    <w:rsid w:val="0020420F"/>
    <w:rsid w:val="0022099F"/>
    <w:rsid w:val="00240A4B"/>
    <w:rsid w:val="0024103A"/>
    <w:rsid w:val="00245E7E"/>
    <w:rsid w:val="002772F3"/>
    <w:rsid w:val="00291E53"/>
    <w:rsid w:val="002A446F"/>
    <w:rsid w:val="002A6FD2"/>
    <w:rsid w:val="002B0C63"/>
    <w:rsid w:val="00304C52"/>
    <w:rsid w:val="00354F0E"/>
    <w:rsid w:val="00367E46"/>
    <w:rsid w:val="003739A1"/>
    <w:rsid w:val="0037696E"/>
    <w:rsid w:val="00382ECC"/>
    <w:rsid w:val="00383880"/>
    <w:rsid w:val="003909EF"/>
    <w:rsid w:val="003B441C"/>
    <w:rsid w:val="003B76AD"/>
    <w:rsid w:val="003C1723"/>
    <w:rsid w:val="003D0DCB"/>
    <w:rsid w:val="003D6098"/>
    <w:rsid w:val="003E328C"/>
    <w:rsid w:val="003E61EE"/>
    <w:rsid w:val="004234AC"/>
    <w:rsid w:val="00436E6D"/>
    <w:rsid w:val="00444D3C"/>
    <w:rsid w:val="00461B8D"/>
    <w:rsid w:val="00477B91"/>
    <w:rsid w:val="004913D2"/>
    <w:rsid w:val="004A43B0"/>
    <w:rsid w:val="004B106E"/>
    <w:rsid w:val="004B34FA"/>
    <w:rsid w:val="004B5217"/>
    <w:rsid w:val="004B5D81"/>
    <w:rsid w:val="004E0D45"/>
    <w:rsid w:val="004E39A5"/>
    <w:rsid w:val="00545939"/>
    <w:rsid w:val="00550E9E"/>
    <w:rsid w:val="005513F7"/>
    <w:rsid w:val="00560213"/>
    <w:rsid w:val="0057145E"/>
    <w:rsid w:val="00571BE8"/>
    <w:rsid w:val="00577CCB"/>
    <w:rsid w:val="005C7701"/>
    <w:rsid w:val="005E1839"/>
    <w:rsid w:val="005E50B1"/>
    <w:rsid w:val="005F0722"/>
    <w:rsid w:val="005F1B5E"/>
    <w:rsid w:val="006007D0"/>
    <w:rsid w:val="00626C67"/>
    <w:rsid w:val="00647BC4"/>
    <w:rsid w:val="00655E30"/>
    <w:rsid w:val="00663D8A"/>
    <w:rsid w:val="006A2D1B"/>
    <w:rsid w:val="006B707C"/>
    <w:rsid w:val="006C2606"/>
    <w:rsid w:val="006D2705"/>
    <w:rsid w:val="006E133E"/>
    <w:rsid w:val="006E38F7"/>
    <w:rsid w:val="006E5FE8"/>
    <w:rsid w:val="006F3B8D"/>
    <w:rsid w:val="00700594"/>
    <w:rsid w:val="00707AF9"/>
    <w:rsid w:val="00715BE8"/>
    <w:rsid w:val="00737355"/>
    <w:rsid w:val="0074191A"/>
    <w:rsid w:val="00742A3D"/>
    <w:rsid w:val="007460B0"/>
    <w:rsid w:val="00753294"/>
    <w:rsid w:val="00765AA0"/>
    <w:rsid w:val="007923F5"/>
    <w:rsid w:val="00797995"/>
    <w:rsid w:val="007A739B"/>
    <w:rsid w:val="007B3EF5"/>
    <w:rsid w:val="007B7752"/>
    <w:rsid w:val="007D0EF0"/>
    <w:rsid w:val="00836CA2"/>
    <w:rsid w:val="00853345"/>
    <w:rsid w:val="00857A09"/>
    <w:rsid w:val="0086270E"/>
    <w:rsid w:val="0086580C"/>
    <w:rsid w:val="00865F93"/>
    <w:rsid w:val="00867607"/>
    <w:rsid w:val="00874F62"/>
    <w:rsid w:val="00880DD1"/>
    <w:rsid w:val="00896A31"/>
    <w:rsid w:val="008C16ED"/>
    <w:rsid w:val="008C1F95"/>
    <w:rsid w:val="008C265B"/>
    <w:rsid w:val="008D1502"/>
    <w:rsid w:val="008D2A64"/>
    <w:rsid w:val="008D74B5"/>
    <w:rsid w:val="008E6C2E"/>
    <w:rsid w:val="008F07AC"/>
    <w:rsid w:val="00900F82"/>
    <w:rsid w:val="00911232"/>
    <w:rsid w:val="00912D53"/>
    <w:rsid w:val="009239F1"/>
    <w:rsid w:val="00940ADD"/>
    <w:rsid w:val="0094145B"/>
    <w:rsid w:val="00942226"/>
    <w:rsid w:val="009441BB"/>
    <w:rsid w:val="00957905"/>
    <w:rsid w:val="00971821"/>
    <w:rsid w:val="009970AD"/>
    <w:rsid w:val="009A5927"/>
    <w:rsid w:val="00A0495D"/>
    <w:rsid w:val="00A220D7"/>
    <w:rsid w:val="00A33E43"/>
    <w:rsid w:val="00A5296A"/>
    <w:rsid w:val="00A66DCC"/>
    <w:rsid w:val="00A774EB"/>
    <w:rsid w:val="00A816E5"/>
    <w:rsid w:val="00A879E5"/>
    <w:rsid w:val="00A93ECE"/>
    <w:rsid w:val="00A97BB1"/>
    <w:rsid w:val="00AD3D3D"/>
    <w:rsid w:val="00AE2735"/>
    <w:rsid w:val="00AE450E"/>
    <w:rsid w:val="00AE68A3"/>
    <w:rsid w:val="00AF39EC"/>
    <w:rsid w:val="00AF74F7"/>
    <w:rsid w:val="00B0169D"/>
    <w:rsid w:val="00B05630"/>
    <w:rsid w:val="00B07074"/>
    <w:rsid w:val="00B07FFE"/>
    <w:rsid w:val="00B11E85"/>
    <w:rsid w:val="00B24A9A"/>
    <w:rsid w:val="00B4730F"/>
    <w:rsid w:val="00B87406"/>
    <w:rsid w:val="00BA2411"/>
    <w:rsid w:val="00BA36A7"/>
    <w:rsid w:val="00BD4F66"/>
    <w:rsid w:val="00BD672A"/>
    <w:rsid w:val="00BE039A"/>
    <w:rsid w:val="00BE222F"/>
    <w:rsid w:val="00BE4111"/>
    <w:rsid w:val="00BE456D"/>
    <w:rsid w:val="00BF3462"/>
    <w:rsid w:val="00C753D8"/>
    <w:rsid w:val="00C75D3D"/>
    <w:rsid w:val="00C80ED1"/>
    <w:rsid w:val="00C83590"/>
    <w:rsid w:val="00C86EF3"/>
    <w:rsid w:val="00CB380C"/>
    <w:rsid w:val="00CB7791"/>
    <w:rsid w:val="00D169A4"/>
    <w:rsid w:val="00D46FC2"/>
    <w:rsid w:val="00D5123C"/>
    <w:rsid w:val="00D62A60"/>
    <w:rsid w:val="00D672AB"/>
    <w:rsid w:val="00DB17E2"/>
    <w:rsid w:val="00DB67E7"/>
    <w:rsid w:val="00DC6FA9"/>
    <w:rsid w:val="00DD18DC"/>
    <w:rsid w:val="00DF136C"/>
    <w:rsid w:val="00E004AE"/>
    <w:rsid w:val="00E00A8A"/>
    <w:rsid w:val="00E03410"/>
    <w:rsid w:val="00E16AF1"/>
    <w:rsid w:val="00E40BDC"/>
    <w:rsid w:val="00E41A48"/>
    <w:rsid w:val="00E714D3"/>
    <w:rsid w:val="00EA139C"/>
    <w:rsid w:val="00EA3B0A"/>
    <w:rsid w:val="00EC0A24"/>
    <w:rsid w:val="00EE1B76"/>
    <w:rsid w:val="00EF7C2C"/>
    <w:rsid w:val="00F03434"/>
    <w:rsid w:val="00F10BCB"/>
    <w:rsid w:val="00F16904"/>
    <w:rsid w:val="00F17801"/>
    <w:rsid w:val="00F248DF"/>
    <w:rsid w:val="00F56264"/>
    <w:rsid w:val="00F90194"/>
    <w:rsid w:val="00F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8C58A"/>
  <w15:chartTrackingRefBased/>
  <w15:docId w15:val="{2DB1CFE8-58D5-4AD6-A6ED-04A8D453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E30"/>
    <w:rPr>
      <w:rFonts w:ascii="Fira Sans" w:hAnsi="Fira Sans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9A1"/>
    <w:pPr>
      <w:keepNext/>
      <w:keepLines/>
      <w:spacing w:before="240"/>
      <w:outlineLvl w:val="0"/>
    </w:pPr>
    <w:rPr>
      <w:rFonts w:ascii="Fira Sans Light" w:eastAsia="Times New Roman" w:hAnsi="Fira Sans Light"/>
      <w:color w:val="165EC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9A1"/>
    <w:pPr>
      <w:keepNext/>
      <w:keepLines/>
      <w:spacing w:before="40"/>
      <w:outlineLvl w:val="1"/>
    </w:pPr>
    <w:rPr>
      <w:rFonts w:ascii="Fira Sans Light" w:eastAsia="Times New Roman" w:hAnsi="Fira Sans Light"/>
      <w:color w:val="165EC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0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098"/>
  </w:style>
  <w:style w:type="paragraph" w:styleId="Footer">
    <w:name w:val="footer"/>
    <w:basedOn w:val="Normal"/>
    <w:link w:val="FooterChar"/>
    <w:uiPriority w:val="99"/>
    <w:unhideWhenUsed/>
    <w:rsid w:val="003D60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098"/>
  </w:style>
  <w:style w:type="character" w:customStyle="1" w:styleId="Heading1Char">
    <w:name w:val="Heading 1 Char"/>
    <w:link w:val="Heading1"/>
    <w:uiPriority w:val="9"/>
    <w:rsid w:val="003739A1"/>
    <w:rPr>
      <w:rFonts w:ascii="Fira Sans Light" w:eastAsia="Times New Roman" w:hAnsi="Fira Sans Light" w:cs="Times New Roman"/>
      <w:color w:val="165ECA"/>
      <w:sz w:val="32"/>
      <w:szCs w:val="32"/>
    </w:rPr>
  </w:style>
  <w:style w:type="character" w:styleId="Strong">
    <w:name w:val="Strong"/>
    <w:uiPriority w:val="22"/>
    <w:qFormat/>
    <w:rsid w:val="003739A1"/>
    <w:rPr>
      <w:b/>
      <w:bCs/>
    </w:rPr>
  </w:style>
  <w:style w:type="character" w:customStyle="1" w:styleId="Heading2Char">
    <w:name w:val="Heading 2 Char"/>
    <w:link w:val="Heading2"/>
    <w:uiPriority w:val="9"/>
    <w:rsid w:val="003739A1"/>
    <w:rPr>
      <w:rFonts w:ascii="Fira Sans Light" w:eastAsia="Times New Roman" w:hAnsi="Fira Sans Light" w:cs="Times New Roman"/>
      <w:color w:val="165ECA"/>
      <w:sz w:val="26"/>
      <w:szCs w:val="26"/>
    </w:rPr>
  </w:style>
  <w:style w:type="character" w:styleId="IntenseEmphasis">
    <w:name w:val="Intense Emphasis"/>
    <w:uiPriority w:val="21"/>
    <w:qFormat/>
    <w:rsid w:val="003739A1"/>
    <w:rPr>
      <w:i/>
      <w:iCs/>
      <w:color w:val="165ECA"/>
    </w:rPr>
  </w:style>
  <w:style w:type="character" w:styleId="IntenseReference">
    <w:name w:val="Intense Reference"/>
    <w:uiPriority w:val="32"/>
    <w:qFormat/>
    <w:rsid w:val="003739A1"/>
    <w:rPr>
      <w:b/>
      <w:bCs/>
      <w:smallCaps/>
      <w:color w:val="165EC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9A1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65ECA"/>
    </w:rPr>
  </w:style>
  <w:style w:type="character" w:customStyle="1" w:styleId="IntenseQuoteChar">
    <w:name w:val="Intense Quote Char"/>
    <w:link w:val="IntenseQuote"/>
    <w:uiPriority w:val="30"/>
    <w:rsid w:val="003739A1"/>
    <w:rPr>
      <w:rFonts w:ascii="Fira Sans" w:hAnsi="Fira Sans"/>
      <w:i/>
      <w:iCs/>
      <w:color w:val="165ECA"/>
    </w:rPr>
  </w:style>
  <w:style w:type="paragraph" w:styleId="ListParagraph">
    <w:name w:val="List Paragraph"/>
    <w:basedOn w:val="Normal"/>
    <w:uiPriority w:val="34"/>
    <w:qFormat/>
    <w:rsid w:val="00753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Desktop\CPR%20Rijeka%20-%20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CPR Rijeka - memorandum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cp:lastModifiedBy>Petra Rex-Mihelec</cp:lastModifiedBy>
  <cp:revision>2</cp:revision>
  <cp:lastPrinted>2020-09-03T07:51:00Z</cp:lastPrinted>
  <dcterms:created xsi:type="dcterms:W3CDTF">2026-07-16T11:28:00Z</dcterms:created>
  <dcterms:modified xsi:type="dcterms:W3CDTF">2026-07-16T11:28:00Z</dcterms:modified>
</cp:coreProperties>
</file>