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CB8BC" w14:textId="1EB8BD96" w:rsidR="00240A4B" w:rsidRDefault="000D36E1" w:rsidP="00367E46">
      <w:pPr>
        <w:pStyle w:val="Heading2"/>
        <w:jc w:val="both"/>
      </w:pPr>
      <w:r>
        <w:t xml:space="preserve">Dnevni red </w:t>
      </w:r>
      <w:r w:rsidR="00B24A9A">
        <w:t>1</w:t>
      </w:r>
      <w:r w:rsidR="0053461E">
        <w:t>8</w:t>
      </w:r>
      <w:r w:rsidR="00240A4B">
        <w:t xml:space="preserve">. </w:t>
      </w:r>
      <w:r w:rsidR="00E03410">
        <w:t xml:space="preserve">sjednice </w:t>
      </w:r>
      <w:r w:rsidR="00240A4B">
        <w:t xml:space="preserve">Upravnog vijeća Centra za profesionalnu rehabilitaciju </w:t>
      </w:r>
      <w:r w:rsidR="00240A4B" w:rsidRPr="00900F82">
        <w:t xml:space="preserve">Rijeka </w:t>
      </w:r>
      <w:r w:rsidR="00911232" w:rsidRPr="00900F82">
        <w:t xml:space="preserve">sazvane za </w:t>
      </w:r>
      <w:r w:rsidRPr="00900F82">
        <w:t xml:space="preserve">dan </w:t>
      </w:r>
      <w:r w:rsidR="0053461E">
        <w:t>25</w:t>
      </w:r>
      <w:r w:rsidR="00477B91" w:rsidRPr="00900F82">
        <w:t>.</w:t>
      </w:r>
      <w:r w:rsidR="005F0722" w:rsidRPr="00900F82">
        <w:t xml:space="preserve"> </w:t>
      </w:r>
      <w:r w:rsidR="0053461E">
        <w:t>kolovoza</w:t>
      </w:r>
      <w:r w:rsidR="00C83590" w:rsidRPr="00900F82">
        <w:t xml:space="preserve"> </w:t>
      </w:r>
      <w:r w:rsidR="00AF39EC" w:rsidRPr="00900F82">
        <w:t>202</w:t>
      </w:r>
      <w:r w:rsidR="0053461E">
        <w:t>6</w:t>
      </w:r>
      <w:r w:rsidR="00240A4B" w:rsidRPr="00900F82">
        <w:t>. godine</w:t>
      </w:r>
      <w:r w:rsidR="00911232" w:rsidRPr="00900F82">
        <w:t xml:space="preserve"> u </w:t>
      </w:r>
      <w:r w:rsidR="00900F82" w:rsidRPr="00900F82">
        <w:t>0</w:t>
      </w:r>
      <w:r w:rsidR="0053461E">
        <w:t>9</w:t>
      </w:r>
      <w:r w:rsidR="00911232" w:rsidRPr="00900F82">
        <w:t>:</w:t>
      </w:r>
      <w:r w:rsidR="00C83590" w:rsidRPr="00900F82">
        <w:t>0</w:t>
      </w:r>
      <w:r w:rsidR="00AF39EC" w:rsidRPr="00900F82">
        <w:t>0</w:t>
      </w:r>
      <w:r w:rsidR="00971821" w:rsidRPr="00900F82">
        <w:t xml:space="preserve"> </w:t>
      </w:r>
      <w:r w:rsidR="00911232" w:rsidRPr="00900F82">
        <w:t>sati</w:t>
      </w:r>
      <w:r w:rsidR="00240A4B" w:rsidRPr="00900F82">
        <w:t>:</w:t>
      </w:r>
    </w:p>
    <w:p w14:paraId="68F29A56" w14:textId="2F30B319" w:rsidR="00A220D7" w:rsidRDefault="00240A4B" w:rsidP="00461B8D">
      <w:pPr>
        <w:numPr>
          <w:ilvl w:val="0"/>
          <w:numId w:val="18"/>
        </w:numPr>
        <w:spacing w:before="120"/>
        <w:ind w:left="709" w:hanging="352"/>
        <w:jc w:val="both"/>
      </w:pPr>
      <w:r>
        <w:t xml:space="preserve">Usvajanje dnevnog reda </w:t>
      </w:r>
      <w:r w:rsidR="00B24A9A">
        <w:t>1</w:t>
      </w:r>
      <w:r w:rsidR="0053461E">
        <w:t>8</w:t>
      </w:r>
      <w:r w:rsidR="00B24A9A">
        <w:t xml:space="preserve">. </w:t>
      </w:r>
      <w:r>
        <w:t>sjednice</w:t>
      </w:r>
      <w:r w:rsidR="0053461E">
        <w:t xml:space="preserve"> </w:t>
      </w:r>
      <w:r w:rsidR="0053461E" w:rsidRPr="00B36EDE">
        <w:t>Upravnog vijeća</w:t>
      </w:r>
    </w:p>
    <w:p w14:paraId="3E17CFC0" w14:textId="721717C9" w:rsidR="00A220D7" w:rsidRDefault="00AF39EC" w:rsidP="00461B8D">
      <w:pPr>
        <w:numPr>
          <w:ilvl w:val="0"/>
          <w:numId w:val="18"/>
        </w:numPr>
        <w:spacing w:before="120"/>
        <w:ind w:left="709" w:hanging="349"/>
        <w:jc w:val="both"/>
      </w:pPr>
      <w:r>
        <w:t>Usv</w:t>
      </w:r>
      <w:r w:rsidRPr="00B36EDE">
        <w:t xml:space="preserve">ajanje zapisnika sa </w:t>
      </w:r>
      <w:r w:rsidR="00C83590">
        <w:t>1</w:t>
      </w:r>
      <w:r w:rsidR="0053461E">
        <w:t>7</w:t>
      </w:r>
      <w:r w:rsidR="00C83590">
        <w:t xml:space="preserve">. sjednice </w:t>
      </w:r>
      <w:r w:rsidR="00C83590" w:rsidRPr="00B36EDE">
        <w:t xml:space="preserve">Upravnog vijeća održane </w:t>
      </w:r>
      <w:r w:rsidR="0053461E">
        <w:t>16</w:t>
      </w:r>
      <w:r w:rsidR="0053461E" w:rsidRPr="00B71998">
        <w:t>.</w:t>
      </w:r>
      <w:r w:rsidR="0053461E">
        <w:t xml:space="preserve"> srpnja </w:t>
      </w:r>
      <w:r w:rsidR="00C83590">
        <w:t>202</w:t>
      </w:r>
      <w:r w:rsidR="0053461E">
        <w:t>6</w:t>
      </w:r>
      <w:r w:rsidRPr="00B36EDE">
        <w:t>.</w:t>
      </w:r>
    </w:p>
    <w:p w14:paraId="6C46DDB0" w14:textId="107C1234" w:rsidR="00971821" w:rsidRDefault="0053461E" w:rsidP="00461B8D">
      <w:pPr>
        <w:numPr>
          <w:ilvl w:val="0"/>
          <w:numId w:val="18"/>
        </w:numPr>
        <w:tabs>
          <w:tab w:val="left" w:pos="709"/>
        </w:tabs>
        <w:spacing w:before="120"/>
        <w:ind w:left="709" w:hanging="349"/>
        <w:jc w:val="both"/>
      </w:pPr>
      <w:r>
        <w:t xml:space="preserve">Donošenje novog Pravilnika o provedbi postupaka jednostavne nabave </w:t>
      </w:r>
      <w:r w:rsidRPr="00454F5E">
        <w:t>Centra za profesionalnu rehabilitaciju Rijeka</w:t>
      </w:r>
    </w:p>
    <w:p w14:paraId="4BA75483" w14:textId="77777777" w:rsidR="00240A4B" w:rsidRDefault="00240A4B" w:rsidP="00240A4B"/>
    <w:p w14:paraId="0B9858E6" w14:textId="5EEF7DC8" w:rsidR="00E714D3" w:rsidRDefault="00E714D3" w:rsidP="00E714D3">
      <w:pPr>
        <w:pStyle w:val="Heading2"/>
        <w:spacing w:before="120"/>
        <w:jc w:val="both"/>
      </w:pPr>
      <w:r>
        <w:t>Zaključci 1</w:t>
      </w:r>
      <w:r w:rsidR="0053461E">
        <w:t>8</w:t>
      </w:r>
      <w:r>
        <w:t xml:space="preserve">. sjednice Upravnog vijeća Centra za profesionalnu rehabilitaciju </w:t>
      </w:r>
      <w:r w:rsidRPr="00900F82">
        <w:t>Rijeka</w:t>
      </w:r>
      <w:r w:rsidR="00BA2411" w:rsidRPr="00900F82">
        <w:t xml:space="preserve"> održane </w:t>
      </w:r>
      <w:r w:rsidR="0053461E" w:rsidRPr="0053461E">
        <w:t xml:space="preserve">25. kolovoza </w:t>
      </w:r>
      <w:r w:rsidR="00BA2411" w:rsidRPr="00900F82">
        <w:t>202</w:t>
      </w:r>
      <w:r w:rsidR="0053461E">
        <w:t>6</w:t>
      </w:r>
      <w:r w:rsidR="00BA2411" w:rsidRPr="00900F82">
        <w:t>. godine</w:t>
      </w:r>
      <w:r w:rsidR="00C83590" w:rsidRPr="00900F82">
        <w:t>:</w:t>
      </w:r>
      <w:r>
        <w:t xml:space="preserve"> </w:t>
      </w:r>
    </w:p>
    <w:p w14:paraId="397B5D35" w14:textId="77777777" w:rsidR="00E714D3" w:rsidRDefault="00E714D3" w:rsidP="00E714D3"/>
    <w:p w14:paraId="665E6C7E" w14:textId="77777777" w:rsidR="00F17801" w:rsidRDefault="00F17801" w:rsidP="00F17801"/>
    <w:sectPr w:rsidR="00F17801" w:rsidSect="00867607">
      <w:headerReference w:type="default" r:id="rId7"/>
      <w:headerReference w:type="first" r:id="rId8"/>
      <w:footerReference w:type="first" r:id="rId9"/>
      <w:pgSz w:w="11906" w:h="16838"/>
      <w:pgMar w:top="1701" w:right="1134" w:bottom="964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FA965" w14:textId="77777777" w:rsidR="00813A67" w:rsidRDefault="00813A67" w:rsidP="003D6098">
      <w:r>
        <w:separator/>
      </w:r>
    </w:p>
  </w:endnote>
  <w:endnote w:type="continuationSeparator" w:id="0">
    <w:p w14:paraId="3ADD81AB" w14:textId="77777777" w:rsidR="00813A67" w:rsidRDefault="00813A67" w:rsidP="003D6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Fira Sans Light"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C7C66" w14:textId="522C4F7E" w:rsidR="006E38F7" w:rsidRDefault="0057145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36922664" wp14:editId="64029573">
              <wp:simplePos x="0" y="0"/>
              <wp:positionH relativeFrom="page">
                <wp:posOffset>0</wp:posOffset>
              </wp:positionH>
              <wp:positionV relativeFrom="page">
                <wp:posOffset>9686290</wp:posOffset>
              </wp:positionV>
              <wp:extent cx="7560310" cy="1007745"/>
              <wp:effectExtent l="0" t="0" r="0" b="0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0310" cy="10077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480D808" w14:textId="77777777" w:rsidR="006E38F7" w:rsidRDefault="006E38F7" w:rsidP="006E38F7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92266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762.7pt;width:595.3pt;height:79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" filled="f" stroked="f" strokeweight=".5pt">
              <v:textbox inset="0,0,0,0">
                <w:txbxContent>
                  <w:p w14:paraId="1480D808" w14:textId="77777777" w:rsidR="006E38F7" w:rsidRDefault="006E38F7" w:rsidP="006E38F7"/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CFDAE" w14:textId="77777777" w:rsidR="00813A67" w:rsidRDefault="00813A67" w:rsidP="003D6098">
      <w:r>
        <w:separator/>
      </w:r>
    </w:p>
  </w:footnote>
  <w:footnote w:type="continuationSeparator" w:id="0">
    <w:p w14:paraId="0F5D092E" w14:textId="77777777" w:rsidR="00813A67" w:rsidRDefault="00813A67" w:rsidP="003D60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DB4D3" w14:textId="7BD19835" w:rsidR="003D6098" w:rsidRDefault="0057145E">
    <w:pPr>
      <w:pStyle w:val="Header"/>
    </w:pPr>
    <w:r>
      <w:rPr>
        <w:noProof/>
      </w:rPr>
      <w:drawing>
        <wp:anchor distT="0" distB="0" distL="114300" distR="114300" simplePos="0" relativeHeight="251656192" behindDoc="1" locked="0" layoutInCell="1" allowOverlap="1" wp14:anchorId="606F0F34" wp14:editId="5DE380D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0699115"/>
          <wp:effectExtent l="0" t="0" r="0" b="0"/>
          <wp:wrapNone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912B3" w14:textId="157797B1" w:rsidR="003D6098" w:rsidRDefault="0057145E">
    <w:pPr>
      <w:pStyle w:val="Head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1FA72239" wp14:editId="1DB720F2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310" cy="10699115"/>
          <wp:effectExtent l="0" t="0" r="0" b="0"/>
          <wp:wrapNone/>
          <wp:docPr id="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69D8A07F" wp14:editId="0459B539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310" cy="1242060"/>
              <wp:effectExtent l="0" t="0" r="0" b="0"/>
              <wp:wrapTopAndBottom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0310" cy="12420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FD7A6A4" w14:textId="77777777" w:rsidR="006E38F7" w:rsidRDefault="006E38F7" w:rsidP="006E38F7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D8A07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0;width:595.3pt;height:97.8pt;z-index: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" filled="f" stroked="f" strokeweight=".5pt">
              <v:textbox inset="0,0,0,0">
                <w:txbxContent>
                  <w:p w14:paraId="1FD7A6A4" w14:textId="77777777" w:rsidR="006E38F7" w:rsidRDefault="006E38F7" w:rsidP="006E38F7"/>
                </w:txbxContent>
              </v:textbox>
              <w10:wrap type="topAndBottom"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080E1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FE8D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EE2E1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910B9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5ADA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275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5EEA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CC73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7B607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40A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89070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C5D44F7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42F2796A"/>
    <w:multiLevelType w:val="hybridMultilevel"/>
    <w:tmpl w:val="6C4AEB30"/>
    <w:lvl w:ilvl="0" w:tplc="495228E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786F86"/>
    <w:multiLevelType w:val="hybridMultilevel"/>
    <w:tmpl w:val="129A1384"/>
    <w:lvl w:ilvl="0" w:tplc="C492CF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1AC0D3A"/>
    <w:multiLevelType w:val="hybridMultilevel"/>
    <w:tmpl w:val="2D7899C6"/>
    <w:lvl w:ilvl="0" w:tplc="495228E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911649"/>
    <w:multiLevelType w:val="hybridMultilevel"/>
    <w:tmpl w:val="49ACCA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A315E4"/>
    <w:multiLevelType w:val="hybridMultilevel"/>
    <w:tmpl w:val="EADA5F82"/>
    <w:lvl w:ilvl="0" w:tplc="495228E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8B6D4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D53330C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228274635">
    <w:abstractNumId w:val="17"/>
  </w:num>
  <w:num w:numId="2" w16cid:durableId="2060014394">
    <w:abstractNumId w:val="10"/>
  </w:num>
  <w:num w:numId="3" w16cid:durableId="670181109">
    <w:abstractNumId w:val="18"/>
  </w:num>
  <w:num w:numId="4" w16cid:durableId="810484995">
    <w:abstractNumId w:val="11"/>
  </w:num>
  <w:num w:numId="5" w16cid:durableId="2020808371">
    <w:abstractNumId w:val="9"/>
  </w:num>
  <w:num w:numId="6" w16cid:durableId="2035423598">
    <w:abstractNumId w:val="7"/>
  </w:num>
  <w:num w:numId="7" w16cid:durableId="1142381411">
    <w:abstractNumId w:val="6"/>
  </w:num>
  <w:num w:numId="8" w16cid:durableId="585112695">
    <w:abstractNumId w:val="5"/>
  </w:num>
  <w:num w:numId="9" w16cid:durableId="1175271157">
    <w:abstractNumId w:val="4"/>
  </w:num>
  <w:num w:numId="10" w16cid:durableId="300228452">
    <w:abstractNumId w:val="8"/>
  </w:num>
  <w:num w:numId="11" w16cid:durableId="2023824591">
    <w:abstractNumId w:val="3"/>
  </w:num>
  <w:num w:numId="12" w16cid:durableId="1735272753">
    <w:abstractNumId w:val="2"/>
  </w:num>
  <w:num w:numId="13" w16cid:durableId="1715033261">
    <w:abstractNumId w:val="1"/>
  </w:num>
  <w:num w:numId="14" w16cid:durableId="807816187">
    <w:abstractNumId w:val="0"/>
  </w:num>
  <w:num w:numId="15" w16cid:durableId="622463307">
    <w:abstractNumId w:val="15"/>
  </w:num>
  <w:num w:numId="16" w16cid:durableId="591428303">
    <w:abstractNumId w:val="12"/>
  </w:num>
  <w:num w:numId="17" w16cid:durableId="675575332">
    <w:abstractNumId w:val="14"/>
  </w:num>
  <w:num w:numId="18" w16cid:durableId="559678475">
    <w:abstractNumId w:val="16"/>
  </w:num>
  <w:num w:numId="19" w16cid:durableId="142221717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SpellingErrors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A4B"/>
    <w:rsid w:val="00012716"/>
    <w:rsid w:val="00013E81"/>
    <w:rsid w:val="000441F8"/>
    <w:rsid w:val="000564CF"/>
    <w:rsid w:val="00093C9F"/>
    <w:rsid w:val="000D36E1"/>
    <w:rsid w:val="00147B91"/>
    <w:rsid w:val="00172E4F"/>
    <w:rsid w:val="00176CCA"/>
    <w:rsid w:val="00185C40"/>
    <w:rsid w:val="001A1E4C"/>
    <w:rsid w:val="001C1802"/>
    <w:rsid w:val="001D6EA5"/>
    <w:rsid w:val="001F0409"/>
    <w:rsid w:val="002023F7"/>
    <w:rsid w:val="0020420F"/>
    <w:rsid w:val="0022099F"/>
    <w:rsid w:val="00240A4B"/>
    <w:rsid w:val="0024103A"/>
    <w:rsid w:val="00245E7E"/>
    <w:rsid w:val="002772F3"/>
    <w:rsid w:val="00291E53"/>
    <w:rsid w:val="002A446F"/>
    <w:rsid w:val="002A6FD2"/>
    <w:rsid w:val="00304C52"/>
    <w:rsid w:val="00354F0E"/>
    <w:rsid w:val="00367E46"/>
    <w:rsid w:val="003739A1"/>
    <w:rsid w:val="0037696E"/>
    <w:rsid w:val="00383880"/>
    <w:rsid w:val="003909EF"/>
    <w:rsid w:val="003B441C"/>
    <w:rsid w:val="003B76AD"/>
    <w:rsid w:val="003D6098"/>
    <w:rsid w:val="003E328C"/>
    <w:rsid w:val="003E61EE"/>
    <w:rsid w:val="004234AC"/>
    <w:rsid w:val="00436E6D"/>
    <w:rsid w:val="00444D3C"/>
    <w:rsid w:val="00461B8D"/>
    <w:rsid w:val="00477B91"/>
    <w:rsid w:val="004A43B0"/>
    <w:rsid w:val="004B34FA"/>
    <w:rsid w:val="004B5217"/>
    <w:rsid w:val="004B5D81"/>
    <w:rsid w:val="004E0D45"/>
    <w:rsid w:val="004E39A5"/>
    <w:rsid w:val="0053461E"/>
    <w:rsid w:val="00545939"/>
    <w:rsid w:val="00550E9E"/>
    <w:rsid w:val="005513F7"/>
    <w:rsid w:val="00560213"/>
    <w:rsid w:val="0057145E"/>
    <w:rsid w:val="00577CCB"/>
    <w:rsid w:val="005C7701"/>
    <w:rsid w:val="005E1839"/>
    <w:rsid w:val="005E50B1"/>
    <w:rsid w:val="005F0722"/>
    <w:rsid w:val="005F1B5E"/>
    <w:rsid w:val="006007D0"/>
    <w:rsid w:val="00626C67"/>
    <w:rsid w:val="00647BC4"/>
    <w:rsid w:val="00655E30"/>
    <w:rsid w:val="00663D8A"/>
    <w:rsid w:val="006A2D1B"/>
    <w:rsid w:val="006B707C"/>
    <w:rsid w:val="006C2606"/>
    <w:rsid w:val="006D2705"/>
    <w:rsid w:val="006E133E"/>
    <w:rsid w:val="006E38F7"/>
    <w:rsid w:val="006E5FE8"/>
    <w:rsid w:val="006F3B8D"/>
    <w:rsid w:val="00707AF9"/>
    <w:rsid w:val="00715BE8"/>
    <w:rsid w:val="00737355"/>
    <w:rsid w:val="00742A3D"/>
    <w:rsid w:val="007460B0"/>
    <w:rsid w:val="00765AA0"/>
    <w:rsid w:val="007923F5"/>
    <w:rsid w:val="00797995"/>
    <w:rsid w:val="007A739B"/>
    <w:rsid w:val="007B3EF5"/>
    <w:rsid w:val="007B7752"/>
    <w:rsid w:val="007D0EF0"/>
    <w:rsid w:val="00813A67"/>
    <w:rsid w:val="00836CA2"/>
    <w:rsid w:val="00857A09"/>
    <w:rsid w:val="0086270E"/>
    <w:rsid w:val="0086580C"/>
    <w:rsid w:val="00865F93"/>
    <w:rsid w:val="00867607"/>
    <w:rsid w:val="00874F62"/>
    <w:rsid w:val="00880DD1"/>
    <w:rsid w:val="008C16ED"/>
    <w:rsid w:val="008C1F95"/>
    <w:rsid w:val="008D1502"/>
    <w:rsid w:val="008D2A64"/>
    <w:rsid w:val="008D74B5"/>
    <w:rsid w:val="008E6C2E"/>
    <w:rsid w:val="00900F82"/>
    <w:rsid w:val="00911232"/>
    <w:rsid w:val="00912D53"/>
    <w:rsid w:val="009239F1"/>
    <w:rsid w:val="00940ADD"/>
    <w:rsid w:val="0094145B"/>
    <w:rsid w:val="00942226"/>
    <w:rsid w:val="009441BB"/>
    <w:rsid w:val="00957905"/>
    <w:rsid w:val="00971821"/>
    <w:rsid w:val="009970AD"/>
    <w:rsid w:val="009A5927"/>
    <w:rsid w:val="00A0495D"/>
    <w:rsid w:val="00A220D7"/>
    <w:rsid w:val="00A33E43"/>
    <w:rsid w:val="00A5296A"/>
    <w:rsid w:val="00A774EB"/>
    <w:rsid w:val="00A816E5"/>
    <w:rsid w:val="00A879E5"/>
    <w:rsid w:val="00A93ECE"/>
    <w:rsid w:val="00A97BB1"/>
    <w:rsid w:val="00AD3D3D"/>
    <w:rsid w:val="00AE2735"/>
    <w:rsid w:val="00AE450E"/>
    <w:rsid w:val="00AE68A3"/>
    <w:rsid w:val="00AF39EC"/>
    <w:rsid w:val="00AF74F7"/>
    <w:rsid w:val="00B0169D"/>
    <w:rsid w:val="00B05630"/>
    <w:rsid w:val="00B07074"/>
    <w:rsid w:val="00B07FFE"/>
    <w:rsid w:val="00B11E85"/>
    <w:rsid w:val="00B24A9A"/>
    <w:rsid w:val="00B87406"/>
    <w:rsid w:val="00BA2411"/>
    <w:rsid w:val="00BA36A7"/>
    <w:rsid w:val="00BD4F66"/>
    <w:rsid w:val="00BD672A"/>
    <w:rsid w:val="00BE039A"/>
    <w:rsid w:val="00BE222F"/>
    <w:rsid w:val="00BE4111"/>
    <w:rsid w:val="00BE456D"/>
    <w:rsid w:val="00BF3462"/>
    <w:rsid w:val="00C044CC"/>
    <w:rsid w:val="00C45553"/>
    <w:rsid w:val="00C753D8"/>
    <w:rsid w:val="00C75D3D"/>
    <w:rsid w:val="00C80ED1"/>
    <w:rsid w:val="00C83590"/>
    <w:rsid w:val="00C86EF3"/>
    <w:rsid w:val="00CB380C"/>
    <w:rsid w:val="00CB7791"/>
    <w:rsid w:val="00D46FC2"/>
    <w:rsid w:val="00D5123C"/>
    <w:rsid w:val="00D62A60"/>
    <w:rsid w:val="00D672AB"/>
    <w:rsid w:val="00DB67E7"/>
    <w:rsid w:val="00DC6FA9"/>
    <w:rsid w:val="00DD18DC"/>
    <w:rsid w:val="00DF136C"/>
    <w:rsid w:val="00E004AE"/>
    <w:rsid w:val="00E00A8A"/>
    <w:rsid w:val="00E03410"/>
    <w:rsid w:val="00E16AF1"/>
    <w:rsid w:val="00E40BDC"/>
    <w:rsid w:val="00E41A48"/>
    <w:rsid w:val="00E714D3"/>
    <w:rsid w:val="00EA139C"/>
    <w:rsid w:val="00EA3B0A"/>
    <w:rsid w:val="00EC0A24"/>
    <w:rsid w:val="00EE1B76"/>
    <w:rsid w:val="00EF7C2C"/>
    <w:rsid w:val="00F03434"/>
    <w:rsid w:val="00F10BCB"/>
    <w:rsid w:val="00F16904"/>
    <w:rsid w:val="00F17801"/>
    <w:rsid w:val="00F248DF"/>
    <w:rsid w:val="00F56264"/>
    <w:rsid w:val="00F646D0"/>
    <w:rsid w:val="00F90194"/>
    <w:rsid w:val="00FB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48C58A"/>
  <w15:chartTrackingRefBased/>
  <w15:docId w15:val="{2DB1CFE8-58D5-4AD6-A6ED-04A8D4535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E30"/>
    <w:rPr>
      <w:rFonts w:ascii="Fira Sans" w:hAnsi="Fira Sans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39A1"/>
    <w:pPr>
      <w:keepNext/>
      <w:keepLines/>
      <w:spacing w:before="240"/>
      <w:outlineLvl w:val="0"/>
    </w:pPr>
    <w:rPr>
      <w:rFonts w:ascii="Fira Sans Light" w:eastAsia="Times New Roman" w:hAnsi="Fira Sans Light"/>
      <w:color w:val="165ECA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39A1"/>
    <w:pPr>
      <w:keepNext/>
      <w:keepLines/>
      <w:spacing w:before="40"/>
      <w:outlineLvl w:val="1"/>
    </w:pPr>
    <w:rPr>
      <w:rFonts w:ascii="Fira Sans Light" w:eastAsia="Times New Roman" w:hAnsi="Fira Sans Light"/>
      <w:color w:val="165ECA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609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6098"/>
  </w:style>
  <w:style w:type="paragraph" w:styleId="Footer">
    <w:name w:val="footer"/>
    <w:basedOn w:val="Normal"/>
    <w:link w:val="FooterChar"/>
    <w:uiPriority w:val="99"/>
    <w:unhideWhenUsed/>
    <w:rsid w:val="003D609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6098"/>
  </w:style>
  <w:style w:type="character" w:customStyle="1" w:styleId="Heading1Char">
    <w:name w:val="Heading 1 Char"/>
    <w:link w:val="Heading1"/>
    <w:uiPriority w:val="9"/>
    <w:rsid w:val="003739A1"/>
    <w:rPr>
      <w:rFonts w:ascii="Fira Sans Light" w:eastAsia="Times New Roman" w:hAnsi="Fira Sans Light" w:cs="Times New Roman"/>
      <w:color w:val="165ECA"/>
      <w:sz w:val="32"/>
      <w:szCs w:val="32"/>
    </w:rPr>
  </w:style>
  <w:style w:type="character" w:styleId="Strong">
    <w:name w:val="Strong"/>
    <w:uiPriority w:val="22"/>
    <w:qFormat/>
    <w:rsid w:val="003739A1"/>
    <w:rPr>
      <w:b/>
      <w:bCs/>
    </w:rPr>
  </w:style>
  <w:style w:type="character" w:customStyle="1" w:styleId="Heading2Char">
    <w:name w:val="Heading 2 Char"/>
    <w:link w:val="Heading2"/>
    <w:uiPriority w:val="9"/>
    <w:rsid w:val="003739A1"/>
    <w:rPr>
      <w:rFonts w:ascii="Fira Sans Light" w:eastAsia="Times New Roman" w:hAnsi="Fira Sans Light" w:cs="Times New Roman"/>
      <w:color w:val="165ECA"/>
      <w:sz w:val="26"/>
      <w:szCs w:val="26"/>
    </w:rPr>
  </w:style>
  <w:style w:type="character" w:styleId="IntenseEmphasis">
    <w:name w:val="Intense Emphasis"/>
    <w:uiPriority w:val="21"/>
    <w:qFormat/>
    <w:rsid w:val="003739A1"/>
    <w:rPr>
      <w:i/>
      <w:iCs/>
      <w:color w:val="165ECA"/>
    </w:rPr>
  </w:style>
  <w:style w:type="character" w:styleId="IntenseReference">
    <w:name w:val="Intense Reference"/>
    <w:uiPriority w:val="32"/>
    <w:qFormat/>
    <w:rsid w:val="003739A1"/>
    <w:rPr>
      <w:b/>
      <w:bCs/>
      <w:smallCaps/>
      <w:color w:val="165ECA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39A1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65ECA"/>
    </w:rPr>
  </w:style>
  <w:style w:type="character" w:customStyle="1" w:styleId="IntenseQuoteChar">
    <w:name w:val="Intense Quote Char"/>
    <w:link w:val="IntenseQuote"/>
    <w:uiPriority w:val="30"/>
    <w:rsid w:val="003739A1"/>
    <w:rPr>
      <w:rFonts w:ascii="Fira Sans" w:hAnsi="Fira Sans"/>
      <w:i/>
      <w:iCs/>
      <w:color w:val="165E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ra\Desktop\CPR%20Rijeka%20-%20memorandu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CPR Rijeka - memorandum</Template>
  <TotalTime>0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</dc:creator>
  <cp:keywords/>
  <cp:lastModifiedBy>Petra Rex-Mihelec</cp:lastModifiedBy>
  <cp:revision>2</cp:revision>
  <cp:lastPrinted>2020-09-03T07:51:00Z</cp:lastPrinted>
  <dcterms:created xsi:type="dcterms:W3CDTF">2026-08-20T12:22:00Z</dcterms:created>
  <dcterms:modified xsi:type="dcterms:W3CDTF">2026-08-20T12:22:00Z</dcterms:modified>
</cp:coreProperties>
</file>