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CB8BC" w14:textId="6EDD598F" w:rsidR="00240A4B" w:rsidRDefault="008F7F20" w:rsidP="00367E46">
      <w:pPr>
        <w:pStyle w:val="Heading2"/>
        <w:jc w:val="both"/>
      </w:pPr>
      <w:r>
        <w:t xml:space="preserve">Dnevni red 19. sjednice Upravnog vijeća Centra za profesionalnu rehabilitaciju </w:t>
      </w:r>
      <w:r w:rsidRPr="00900F82">
        <w:t xml:space="preserve">Rijeka sazvane za dan </w:t>
      </w:r>
      <w:r>
        <w:t>28</w:t>
      </w:r>
      <w:r w:rsidRPr="00900F82">
        <w:t xml:space="preserve">. </w:t>
      </w:r>
      <w:r>
        <w:t>kolovoza</w:t>
      </w:r>
      <w:r w:rsidRPr="00900F82">
        <w:t xml:space="preserve"> 202</w:t>
      </w:r>
      <w:r>
        <w:t>6</w:t>
      </w:r>
      <w:r w:rsidRPr="00900F82">
        <w:t>. godine u 0</w:t>
      </w:r>
      <w:r>
        <w:t>9</w:t>
      </w:r>
      <w:r w:rsidRPr="00900F82">
        <w:t>:00 sati</w:t>
      </w:r>
      <w:r w:rsidR="00240A4B" w:rsidRPr="00900F82">
        <w:t>:</w:t>
      </w:r>
    </w:p>
    <w:p w14:paraId="658EC679" w14:textId="77777777" w:rsidR="008F7F20" w:rsidRDefault="008F7F20" w:rsidP="008F7F20">
      <w:pPr>
        <w:numPr>
          <w:ilvl w:val="0"/>
          <w:numId w:val="18"/>
        </w:numPr>
        <w:spacing w:before="120"/>
        <w:ind w:left="709" w:hanging="352"/>
        <w:jc w:val="both"/>
      </w:pPr>
      <w:r>
        <w:t xml:space="preserve">Usvajanje dnevnog reda 19. sjednice </w:t>
      </w:r>
      <w:r w:rsidRPr="00B36EDE">
        <w:t>Upravnog vijeća</w:t>
      </w:r>
    </w:p>
    <w:p w14:paraId="31610CF0" w14:textId="77777777" w:rsidR="008F7F20" w:rsidRDefault="008F7F20" w:rsidP="008F7F20">
      <w:pPr>
        <w:numPr>
          <w:ilvl w:val="0"/>
          <w:numId w:val="18"/>
        </w:numPr>
        <w:spacing w:before="120"/>
        <w:ind w:left="709" w:hanging="349"/>
        <w:jc w:val="both"/>
      </w:pPr>
      <w:r>
        <w:t>Usv</w:t>
      </w:r>
      <w:r w:rsidRPr="00B36EDE">
        <w:t xml:space="preserve">ajanje zapisnika sa </w:t>
      </w:r>
      <w:r>
        <w:t xml:space="preserve">18. sjednice </w:t>
      </w:r>
      <w:r w:rsidRPr="00B36EDE">
        <w:t xml:space="preserve">Upravnog vijeća održane </w:t>
      </w:r>
      <w:r>
        <w:t>25</w:t>
      </w:r>
      <w:r w:rsidRPr="00B71998">
        <w:t>.</w:t>
      </w:r>
      <w:r>
        <w:t xml:space="preserve"> kolovoza 2026</w:t>
      </w:r>
      <w:r w:rsidRPr="00B36EDE">
        <w:t>.</w:t>
      </w:r>
    </w:p>
    <w:p w14:paraId="733A2C20" w14:textId="77777777" w:rsidR="008F7F20" w:rsidRDefault="008F7F20" w:rsidP="008F7F20">
      <w:pPr>
        <w:numPr>
          <w:ilvl w:val="0"/>
          <w:numId w:val="18"/>
        </w:numPr>
        <w:tabs>
          <w:tab w:val="left" w:pos="709"/>
        </w:tabs>
        <w:spacing w:before="120"/>
        <w:ind w:left="709" w:hanging="349"/>
        <w:jc w:val="both"/>
      </w:pPr>
      <w:bookmarkStart w:id="0" w:name="_Hlk204075064"/>
      <w:r w:rsidRPr="00454F5E">
        <w:t xml:space="preserve">Usvajanje </w:t>
      </w:r>
      <w:r>
        <w:t xml:space="preserve">Prve izmjene i dopune financijskog plana </w:t>
      </w:r>
      <w:r w:rsidRPr="00454F5E">
        <w:t>Centra za profesionalnu rehabilitaciju Rijeka</w:t>
      </w:r>
      <w:r>
        <w:t xml:space="preserve"> </w:t>
      </w:r>
      <w:r w:rsidRPr="00454F5E">
        <w:t>za 202</w:t>
      </w:r>
      <w:r>
        <w:t>6</w:t>
      </w:r>
      <w:r w:rsidRPr="00454F5E">
        <w:t>. godinu</w:t>
      </w:r>
      <w:bookmarkEnd w:id="0"/>
    </w:p>
    <w:p w14:paraId="4BA75483" w14:textId="77777777" w:rsidR="00240A4B" w:rsidRDefault="00240A4B" w:rsidP="00240A4B"/>
    <w:p w14:paraId="0B9858E6" w14:textId="0256D939" w:rsidR="00E714D3" w:rsidRDefault="00E714D3" w:rsidP="00E714D3">
      <w:pPr>
        <w:pStyle w:val="Heading2"/>
        <w:spacing w:before="120"/>
        <w:jc w:val="both"/>
      </w:pPr>
      <w:r>
        <w:t>Zaključci 1</w:t>
      </w:r>
      <w:r w:rsidR="008F7F20">
        <w:t>9</w:t>
      </w:r>
      <w:r>
        <w:t xml:space="preserve">. sjednice Upravnog vijeća Centra za profesionalnu rehabilitaciju </w:t>
      </w:r>
      <w:r w:rsidRPr="00900F82">
        <w:t>Rijeka</w:t>
      </w:r>
      <w:r w:rsidR="00BA2411" w:rsidRPr="00900F82">
        <w:t xml:space="preserve"> održane </w:t>
      </w:r>
      <w:r w:rsidR="008F7F20">
        <w:t>28</w:t>
      </w:r>
      <w:r w:rsidR="0053461E" w:rsidRPr="0053461E">
        <w:t xml:space="preserve">. kolovoza </w:t>
      </w:r>
      <w:r w:rsidR="00BA2411" w:rsidRPr="00900F82">
        <w:t>202</w:t>
      </w:r>
      <w:r w:rsidR="0053461E">
        <w:t>6</w:t>
      </w:r>
      <w:r w:rsidR="00BA2411" w:rsidRPr="00900F82">
        <w:t>. godine</w:t>
      </w:r>
      <w:r w:rsidR="00C83590" w:rsidRPr="00900F82">
        <w:t>:</w:t>
      </w:r>
      <w:r>
        <w:t xml:space="preserve"> </w:t>
      </w:r>
    </w:p>
    <w:p w14:paraId="042110DE" w14:textId="7C2992FF" w:rsidR="003B33F7" w:rsidRDefault="003B33F7" w:rsidP="003B33F7">
      <w:pPr>
        <w:numPr>
          <w:ilvl w:val="0"/>
          <w:numId w:val="20"/>
        </w:numPr>
        <w:spacing w:before="120"/>
        <w:ind w:left="709" w:hanging="425"/>
        <w:jc w:val="both"/>
      </w:pPr>
      <w:r>
        <w:t xml:space="preserve">Usvojen dnevni red </w:t>
      </w:r>
      <w:r w:rsidR="008F7F20">
        <w:t>19</w:t>
      </w:r>
      <w:r>
        <w:t xml:space="preserve">. sjednice </w:t>
      </w:r>
      <w:r w:rsidRPr="00B36EDE">
        <w:t>Upravnog vijeća</w:t>
      </w:r>
    </w:p>
    <w:p w14:paraId="0390B6E5" w14:textId="27F6FF17" w:rsidR="003B33F7" w:rsidRDefault="003B33F7" w:rsidP="003B33F7">
      <w:pPr>
        <w:numPr>
          <w:ilvl w:val="0"/>
          <w:numId w:val="20"/>
        </w:numPr>
        <w:spacing w:before="120"/>
        <w:ind w:left="709" w:hanging="349"/>
        <w:jc w:val="both"/>
      </w:pPr>
      <w:r>
        <w:t>Usvojen</w:t>
      </w:r>
      <w:r w:rsidRPr="00B36EDE">
        <w:t xml:space="preserve"> zapisnik sa </w:t>
      </w:r>
      <w:r w:rsidR="008F7F20">
        <w:t>18</w:t>
      </w:r>
      <w:r>
        <w:t xml:space="preserve">. sjednice </w:t>
      </w:r>
      <w:r w:rsidRPr="00B36EDE">
        <w:t xml:space="preserve">Upravnog vijeća održane </w:t>
      </w:r>
      <w:r w:rsidR="008F7F20">
        <w:t>25</w:t>
      </w:r>
      <w:r w:rsidRPr="00B71998">
        <w:t>.</w:t>
      </w:r>
      <w:r>
        <w:t xml:space="preserve"> </w:t>
      </w:r>
      <w:r w:rsidR="008F7F20">
        <w:t xml:space="preserve">kolovoza </w:t>
      </w:r>
      <w:r>
        <w:t>2026</w:t>
      </w:r>
      <w:r w:rsidRPr="00B36EDE">
        <w:t>.</w:t>
      </w:r>
    </w:p>
    <w:p w14:paraId="61C5230A" w14:textId="25B6D321" w:rsidR="003B33F7" w:rsidRDefault="008F7F20" w:rsidP="003B33F7">
      <w:pPr>
        <w:numPr>
          <w:ilvl w:val="0"/>
          <w:numId w:val="20"/>
        </w:numPr>
        <w:tabs>
          <w:tab w:val="left" w:pos="709"/>
        </w:tabs>
        <w:spacing w:before="120"/>
        <w:ind w:left="709" w:hanging="349"/>
        <w:jc w:val="both"/>
      </w:pPr>
      <w:proofErr w:type="spellStart"/>
      <w:r>
        <w:t>Usvoojene</w:t>
      </w:r>
      <w:proofErr w:type="spellEnd"/>
      <w:r w:rsidRPr="00454F5E">
        <w:t xml:space="preserve"> </w:t>
      </w:r>
      <w:r>
        <w:t xml:space="preserve">Prve izmjene i dopune financijskog plana </w:t>
      </w:r>
      <w:r w:rsidRPr="00454F5E">
        <w:t>Centra za profesionalnu rehabilitaciju Rijeka</w:t>
      </w:r>
      <w:r>
        <w:t xml:space="preserve"> </w:t>
      </w:r>
      <w:r w:rsidRPr="00454F5E">
        <w:t>za 202</w:t>
      </w:r>
      <w:r>
        <w:t>6</w:t>
      </w:r>
      <w:r w:rsidRPr="00454F5E">
        <w:t>. godinu</w:t>
      </w:r>
    </w:p>
    <w:p w14:paraId="397B5D35" w14:textId="77777777" w:rsidR="00E714D3" w:rsidRDefault="00E714D3" w:rsidP="00E714D3"/>
    <w:p w14:paraId="665E6C7E" w14:textId="77777777" w:rsidR="00F17801" w:rsidRDefault="00F17801" w:rsidP="00F17801"/>
    <w:sectPr w:rsidR="00F17801" w:rsidSect="00867607">
      <w:headerReference w:type="default" r:id="rId7"/>
      <w:headerReference w:type="first" r:id="rId8"/>
      <w:footerReference w:type="first" r:id="rId9"/>
      <w:pgSz w:w="11906" w:h="16838"/>
      <w:pgMar w:top="1701" w:right="1134" w:bottom="964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35CBD" w14:textId="77777777" w:rsidR="00562571" w:rsidRDefault="00562571" w:rsidP="003D6098">
      <w:r>
        <w:separator/>
      </w:r>
    </w:p>
  </w:endnote>
  <w:endnote w:type="continuationSeparator" w:id="0">
    <w:p w14:paraId="1F8C42BA" w14:textId="77777777" w:rsidR="00562571" w:rsidRDefault="00562571" w:rsidP="003D6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Fira Sans Light"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C7C66" w14:textId="522C4F7E" w:rsidR="006E38F7" w:rsidRDefault="0057145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36922664" wp14:editId="64029573">
              <wp:simplePos x="0" y="0"/>
              <wp:positionH relativeFrom="page">
                <wp:posOffset>0</wp:posOffset>
              </wp:positionH>
              <wp:positionV relativeFrom="page">
                <wp:posOffset>9686290</wp:posOffset>
              </wp:positionV>
              <wp:extent cx="7560310" cy="1007745"/>
              <wp:effectExtent l="0" t="0" r="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60310" cy="10077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80D808" w14:textId="77777777" w:rsidR="006E38F7" w:rsidRDefault="006E38F7" w:rsidP="006E38F7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92266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762.7pt;width:595.3pt;height:79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" filled="f" stroked="f" strokeweight=".5pt">
              <v:textbox inset="0,0,0,0">
                <w:txbxContent>
                  <w:p w14:paraId="1480D808" w14:textId="77777777" w:rsidR="006E38F7" w:rsidRDefault="006E38F7" w:rsidP="006E38F7"/>
                </w:txbxContent>
              </v:textbox>
              <w10:wrap type="square"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1E34A" w14:textId="77777777" w:rsidR="00562571" w:rsidRDefault="00562571" w:rsidP="003D6098">
      <w:r>
        <w:separator/>
      </w:r>
    </w:p>
  </w:footnote>
  <w:footnote w:type="continuationSeparator" w:id="0">
    <w:p w14:paraId="003FD181" w14:textId="77777777" w:rsidR="00562571" w:rsidRDefault="00562571" w:rsidP="003D6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DB4D3" w14:textId="7BD19835" w:rsidR="003D6098" w:rsidRDefault="0057145E">
    <w:pPr>
      <w:pStyle w:val="Header"/>
    </w:pPr>
    <w:r>
      <w:rPr>
        <w:noProof/>
      </w:rPr>
      <w:drawing>
        <wp:anchor distT="0" distB="0" distL="114300" distR="114300" simplePos="0" relativeHeight="251656192" behindDoc="1" locked="0" layoutInCell="1" allowOverlap="1" wp14:anchorId="606F0F34" wp14:editId="5DE380D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9115"/>
          <wp:effectExtent l="0" t="0" r="0" b="0"/>
          <wp:wrapNone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9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912B3" w14:textId="157797B1" w:rsidR="003D6098" w:rsidRDefault="0057145E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1FA72239" wp14:editId="1DB720F2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310" cy="10699115"/>
          <wp:effectExtent l="0" t="0" r="0" b="0"/>
          <wp:wrapNone/>
          <wp:docPr id="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9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69D8A07F" wp14:editId="0459B539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310" cy="1242060"/>
              <wp:effectExtent l="0" t="0" r="0" b="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60310" cy="12420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FD7A6A4" w14:textId="77777777" w:rsidR="006E38F7" w:rsidRDefault="006E38F7" w:rsidP="006E38F7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D8A07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595.3pt;height:97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" filled="f" stroked="f" strokeweight=".5pt">
              <v:textbox inset="0,0,0,0">
                <w:txbxContent>
                  <w:p w14:paraId="1FD7A6A4" w14:textId="77777777" w:rsidR="006E38F7" w:rsidRDefault="006E38F7" w:rsidP="006E38F7"/>
                </w:txbxContent>
              </v:textbox>
              <w10:wrap type="topAndBottom"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080E1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BFE8D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EE2E1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910B9C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5ADA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F72756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5EEA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CC73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B607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340AE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9070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C5D44F7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42F2796A"/>
    <w:multiLevelType w:val="hybridMultilevel"/>
    <w:tmpl w:val="6C4AEB30"/>
    <w:lvl w:ilvl="0" w:tplc="495228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786F86"/>
    <w:multiLevelType w:val="hybridMultilevel"/>
    <w:tmpl w:val="129A1384"/>
    <w:lvl w:ilvl="0" w:tplc="C492CF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1AC0D3A"/>
    <w:multiLevelType w:val="hybridMultilevel"/>
    <w:tmpl w:val="2D7899C6"/>
    <w:lvl w:ilvl="0" w:tplc="495228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911649"/>
    <w:multiLevelType w:val="hybridMultilevel"/>
    <w:tmpl w:val="49ACCA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A315E4"/>
    <w:multiLevelType w:val="hybridMultilevel"/>
    <w:tmpl w:val="EADA5F82"/>
    <w:lvl w:ilvl="0" w:tplc="495228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2530FE"/>
    <w:multiLevelType w:val="hybridMultilevel"/>
    <w:tmpl w:val="EADA5F82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8B6D4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D53330C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28274635">
    <w:abstractNumId w:val="18"/>
  </w:num>
  <w:num w:numId="2" w16cid:durableId="2060014394">
    <w:abstractNumId w:val="10"/>
  </w:num>
  <w:num w:numId="3" w16cid:durableId="670181109">
    <w:abstractNumId w:val="19"/>
  </w:num>
  <w:num w:numId="4" w16cid:durableId="810484995">
    <w:abstractNumId w:val="11"/>
  </w:num>
  <w:num w:numId="5" w16cid:durableId="2020808371">
    <w:abstractNumId w:val="9"/>
  </w:num>
  <w:num w:numId="6" w16cid:durableId="2035423598">
    <w:abstractNumId w:val="7"/>
  </w:num>
  <w:num w:numId="7" w16cid:durableId="1142381411">
    <w:abstractNumId w:val="6"/>
  </w:num>
  <w:num w:numId="8" w16cid:durableId="585112695">
    <w:abstractNumId w:val="5"/>
  </w:num>
  <w:num w:numId="9" w16cid:durableId="1175271157">
    <w:abstractNumId w:val="4"/>
  </w:num>
  <w:num w:numId="10" w16cid:durableId="300228452">
    <w:abstractNumId w:val="8"/>
  </w:num>
  <w:num w:numId="11" w16cid:durableId="2023824591">
    <w:abstractNumId w:val="3"/>
  </w:num>
  <w:num w:numId="12" w16cid:durableId="1735272753">
    <w:abstractNumId w:val="2"/>
  </w:num>
  <w:num w:numId="13" w16cid:durableId="1715033261">
    <w:abstractNumId w:val="1"/>
  </w:num>
  <w:num w:numId="14" w16cid:durableId="807816187">
    <w:abstractNumId w:val="0"/>
  </w:num>
  <w:num w:numId="15" w16cid:durableId="622463307">
    <w:abstractNumId w:val="15"/>
  </w:num>
  <w:num w:numId="16" w16cid:durableId="591428303">
    <w:abstractNumId w:val="12"/>
  </w:num>
  <w:num w:numId="17" w16cid:durableId="675575332">
    <w:abstractNumId w:val="14"/>
  </w:num>
  <w:num w:numId="18" w16cid:durableId="559678475">
    <w:abstractNumId w:val="16"/>
  </w:num>
  <w:num w:numId="19" w16cid:durableId="1422217176">
    <w:abstractNumId w:val="13"/>
  </w:num>
  <w:num w:numId="20" w16cid:durableId="13051632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A4B"/>
    <w:rsid w:val="00012716"/>
    <w:rsid w:val="00013E81"/>
    <w:rsid w:val="000441F8"/>
    <w:rsid w:val="000564CF"/>
    <w:rsid w:val="00093C9F"/>
    <w:rsid w:val="000D36E1"/>
    <w:rsid w:val="00147B91"/>
    <w:rsid w:val="00172E4F"/>
    <w:rsid w:val="00176CCA"/>
    <w:rsid w:val="00185C40"/>
    <w:rsid w:val="001C1802"/>
    <w:rsid w:val="001D6EA5"/>
    <w:rsid w:val="001F0409"/>
    <w:rsid w:val="002023F7"/>
    <w:rsid w:val="0020420F"/>
    <w:rsid w:val="00216BD3"/>
    <w:rsid w:val="0022099F"/>
    <w:rsid w:val="00240A4B"/>
    <w:rsid w:val="0024103A"/>
    <w:rsid w:val="00245E7E"/>
    <w:rsid w:val="002772F3"/>
    <w:rsid w:val="00291E53"/>
    <w:rsid w:val="002A446F"/>
    <w:rsid w:val="002A6FD2"/>
    <w:rsid w:val="00304C52"/>
    <w:rsid w:val="00354F0E"/>
    <w:rsid w:val="00367E46"/>
    <w:rsid w:val="003739A1"/>
    <w:rsid w:val="0037696E"/>
    <w:rsid w:val="00383880"/>
    <w:rsid w:val="003909EF"/>
    <w:rsid w:val="003A11C9"/>
    <w:rsid w:val="003B33F7"/>
    <w:rsid w:val="003B441C"/>
    <w:rsid w:val="003B76AD"/>
    <w:rsid w:val="003D6098"/>
    <w:rsid w:val="003E328C"/>
    <w:rsid w:val="003E61EE"/>
    <w:rsid w:val="004234AC"/>
    <w:rsid w:val="00436E6D"/>
    <w:rsid w:val="00444D3C"/>
    <w:rsid w:val="00461B8D"/>
    <w:rsid w:val="00477B91"/>
    <w:rsid w:val="004A43B0"/>
    <w:rsid w:val="004B34FA"/>
    <w:rsid w:val="004B5217"/>
    <w:rsid w:val="004B5D81"/>
    <w:rsid w:val="004E0D45"/>
    <w:rsid w:val="004E39A5"/>
    <w:rsid w:val="0053461E"/>
    <w:rsid w:val="00545939"/>
    <w:rsid w:val="00550E9E"/>
    <w:rsid w:val="005513F7"/>
    <w:rsid w:val="00560213"/>
    <w:rsid w:val="00562571"/>
    <w:rsid w:val="0057145E"/>
    <w:rsid w:val="00577CCB"/>
    <w:rsid w:val="005C7701"/>
    <w:rsid w:val="005E1839"/>
    <w:rsid w:val="005E50B1"/>
    <w:rsid w:val="005F0722"/>
    <w:rsid w:val="005F1B5E"/>
    <w:rsid w:val="006007D0"/>
    <w:rsid w:val="00626C67"/>
    <w:rsid w:val="00647BC4"/>
    <w:rsid w:val="00655E30"/>
    <w:rsid w:val="00663D8A"/>
    <w:rsid w:val="006A2D1B"/>
    <w:rsid w:val="006B707C"/>
    <w:rsid w:val="006C2606"/>
    <w:rsid w:val="006D2705"/>
    <w:rsid w:val="006E133E"/>
    <w:rsid w:val="006E38F7"/>
    <w:rsid w:val="006E5FE8"/>
    <w:rsid w:val="006F3B8D"/>
    <w:rsid w:val="00707AF9"/>
    <w:rsid w:val="00715BE8"/>
    <w:rsid w:val="00737355"/>
    <w:rsid w:val="00742A3D"/>
    <w:rsid w:val="007460B0"/>
    <w:rsid w:val="00765AA0"/>
    <w:rsid w:val="007923F5"/>
    <w:rsid w:val="00797995"/>
    <w:rsid w:val="007A739B"/>
    <w:rsid w:val="007B3EF5"/>
    <w:rsid w:val="007B7752"/>
    <w:rsid w:val="007D0EF0"/>
    <w:rsid w:val="00833D3D"/>
    <w:rsid w:val="00836CA2"/>
    <w:rsid w:val="00857A09"/>
    <w:rsid w:val="00857FBF"/>
    <w:rsid w:val="0086270E"/>
    <w:rsid w:val="0086580C"/>
    <w:rsid w:val="00865F93"/>
    <w:rsid w:val="00867607"/>
    <w:rsid w:val="00874F62"/>
    <w:rsid w:val="00880DD1"/>
    <w:rsid w:val="008C16ED"/>
    <w:rsid w:val="008C1F95"/>
    <w:rsid w:val="008D1502"/>
    <w:rsid w:val="008D2A64"/>
    <w:rsid w:val="008D74B5"/>
    <w:rsid w:val="008E6C2E"/>
    <w:rsid w:val="008F7F20"/>
    <w:rsid w:val="00900F82"/>
    <w:rsid w:val="00911232"/>
    <w:rsid w:val="00912D53"/>
    <w:rsid w:val="009239F1"/>
    <w:rsid w:val="00940ADD"/>
    <w:rsid w:val="0094145B"/>
    <w:rsid w:val="00942226"/>
    <w:rsid w:val="009441BB"/>
    <w:rsid w:val="00957905"/>
    <w:rsid w:val="00971821"/>
    <w:rsid w:val="009970AD"/>
    <w:rsid w:val="009A5927"/>
    <w:rsid w:val="00A0495D"/>
    <w:rsid w:val="00A220D7"/>
    <w:rsid w:val="00A33E43"/>
    <w:rsid w:val="00A5296A"/>
    <w:rsid w:val="00A774EB"/>
    <w:rsid w:val="00A816E5"/>
    <w:rsid w:val="00A879E5"/>
    <w:rsid w:val="00A93ECE"/>
    <w:rsid w:val="00A97BB1"/>
    <w:rsid w:val="00AD3D3D"/>
    <w:rsid w:val="00AE2735"/>
    <w:rsid w:val="00AE450E"/>
    <w:rsid w:val="00AE68A3"/>
    <w:rsid w:val="00AF39EC"/>
    <w:rsid w:val="00AF74F7"/>
    <w:rsid w:val="00B0169D"/>
    <w:rsid w:val="00B05630"/>
    <w:rsid w:val="00B07074"/>
    <w:rsid w:val="00B07FFE"/>
    <w:rsid w:val="00B11E85"/>
    <w:rsid w:val="00B24A9A"/>
    <w:rsid w:val="00B87406"/>
    <w:rsid w:val="00BA2411"/>
    <w:rsid w:val="00BA36A7"/>
    <w:rsid w:val="00BD4F66"/>
    <w:rsid w:val="00BD672A"/>
    <w:rsid w:val="00BE039A"/>
    <w:rsid w:val="00BE222F"/>
    <w:rsid w:val="00BE4111"/>
    <w:rsid w:val="00BE456D"/>
    <w:rsid w:val="00BF3462"/>
    <w:rsid w:val="00C044CC"/>
    <w:rsid w:val="00C22214"/>
    <w:rsid w:val="00C753D8"/>
    <w:rsid w:val="00C75D3D"/>
    <w:rsid w:val="00C80ED1"/>
    <w:rsid w:val="00C83590"/>
    <w:rsid w:val="00C86EF3"/>
    <w:rsid w:val="00CB380C"/>
    <w:rsid w:val="00CB7791"/>
    <w:rsid w:val="00D46FC2"/>
    <w:rsid w:val="00D5123C"/>
    <w:rsid w:val="00D62A60"/>
    <w:rsid w:val="00D672AB"/>
    <w:rsid w:val="00DB67E7"/>
    <w:rsid w:val="00DC0F87"/>
    <w:rsid w:val="00DC6FA9"/>
    <w:rsid w:val="00DD18DC"/>
    <w:rsid w:val="00DF136C"/>
    <w:rsid w:val="00E004AE"/>
    <w:rsid w:val="00E00A8A"/>
    <w:rsid w:val="00E03410"/>
    <w:rsid w:val="00E16AF1"/>
    <w:rsid w:val="00E40BDC"/>
    <w:rsid w:val="00E41A48"/>
    <w:rsid w:val="00E714D3"/>
    <w:rsid w:val="00EA139C"/>
    <w:rsid w:val="00EA3B0A"/>
    <w:rsid w:val="00EC0A24"/>
    <w:rsid w:val="00EE1B76"/>
    <w:rsid w:val="00EF7C2C"/>
    <w:rsid w:val="00F03434"/>
    <w:rsid w:val="00F10BCB"/>
    <w:rsid w:val="00F16904"/>
    <w:rsid w:val="00F17801"/>
    <w:rsid w:val="00F248DF"/>
    <w:rsid w:val="00F56264"/>
    <w:rsid w:val="00F646D0"/>
    <w:rsid w:val="00F90194"/>
    <w:rsid w:val="00FB562B"/>
    <w:rsid w:val="00FD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8C58A"/>
  <w15:chartTrackingRefBased/>
  <w15:docId w15:val="{2DB1CFE8-58D5-4AD6-A6ED-04A8D4535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E30"/>
    <w:rPr>
      <w:rFonts w:ascii="Fira Sans" w:hAnsi="Fira Sans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39A1"/>
    <w:pPr>
      <w:keepNext/>
      <w:keepLines/>
      <w:spacing w:before="240"/>
      <w:outlineLvl w:val="0"/>
    </w:pPr>
    <w:rPr>
      <w:rFonts w:ascii="Fira Sans Light" w:eastAsia="Times New Roman" w:hAnsi="Fira Sans Light"/>
      <w:color w:val="165EC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39A1"/>
    <w:pPr>
      <w:keepNext/>
      <w:keepLines/>
      <w:spacing w:before="40"/>
      <w:outlineLvl w:val="1"/>
    </w:pPr>
    <w:rPr>
      <w:rFonts w:ascii="Fira Sans Light" w:eastAsia="Times New Roman" w:hAnsi="Fira Sans Light"/>
      <w:color w:val="165ECA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60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6098"/>
  </w:style>
  <w:style w:type="paragraph" w:styleId="Footer">
    <w:name w:val="footer"/>
    <w:basedOn w:val="Normal"/>
    <w:link w:val="FooterChar"/>
    <w:uiPriority w:val="99"/>
    <w:unhideWhenUsed/>
    <w:rsid w:val="003D60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6098"/>
  </w:style>
  <w:style w:type="character" w:customStyle="1" w:styleId="Heading1Char">
    <w:name w:val="Heading 1 Char"/>
    <w:link w:val="Heading1"/>
    <w:uiPriority w:val="9"/>
    <w:rsid w:val="003739A1"/>
    <w:rPr>
      <w:rFonts w:ascii="Fira Sans Light" w:eastAsia="Times New Roman" w:hAnsi="Fira Sans Light" w:cs="Times New Roman"/>
      <w:color w:val="165ECA"/>
      <w:sz w:val="32"/>
      <w:szCs w:val="32"/>
    </w:rPr>
  </w:style>
  <w:style w:type="character" w:styleId="Strong">
    <w:name w:val="Strong"/>
    <w:uiPriority w:val="22"/>
    <w:qFormat/>
    <w:rsid w:val="003739A1"/>
    <w:rPr>
      <w:b/>
      <w:bCs/>
    </w:rPr>
  </w:style>
  <w:style w:type="character" w:customStyle="1" w:styleId="Heading2Char">
    <w:name w:val="Heading 2 Char"/>
    <w:link w:val="Heading2"/>
    <w:uiPriority w:val="9"/>
    <w:rsid w:val="003739A1"/>
    <w:rPr>
      <w:rFonts w:ascii="Fira Sans Light" w:eastAsia="Times New Roman" w:hAnsi="Fira Sans Light" w:cs="Times New Roman"/>
      <w:color w:val="165ECA"/>
      <w:sz w:val="26"/>
      <w:szCs w:val="26"/>
    </w:rPr>
  </w:style>
  <w:style w:type="character" w:styleId="IntenseEmphasis">
    <w:name w:val="Intense Emphasis"/>
    <w:uiPriority w:val="21"/>
    <w:qFormat/>
    <w:rsid w:val="003739A1"/>
    <w:rPr>
      <w:i/>
      <w:iCs/>
      <w:color w:val="165ECA"/>
    </w:rPr>
  </w:style>
  <w:style w:type="character" w:styleId="IntenseReference">
    <w:name w:val="Intense Reference"/>
    <w:uiPriority w:val="32"/>
    <w:qFormat/>
    <w:rsid w:val="003739A1"/>
    <w:rPr>
      <w:b/>
      <w:bCs/>
      <w:smallCaps/>
      <w:color w:val="165ECA"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9A1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165ECA"/>
    </w:rPr>
  </w:style>
  <w:style w:type="character" w:customStyle="1" w:styleId="IntenseQuoteChar">
    <w:name w:val="Intense Quote Char"/>
    <w:link w:val="IntenseQuote"/>
    <w:uiPriority w:val="30"/>
    <w:rsid w:val="003739A1"/>
    <w:rPr>
      <w:rFonts w:ascii="Fira Sans" w:hAnsi="Fira Sans"/>
      <w:i/>
      <w:iCs/>
      <w:color w:val="165E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a\Desktop\CPR%20Rijeka%20-%20memorandu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CPR Rijeka - memorandum</Template>
  <TotalTime>1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cp:lastModifiedBy>Petra Rex-Mihelec</cp:lastModifiedBy>
  <cp:revision>2</cp:revision>
  <cp:lastPrinted>2020-09-03T07:51:00Z</cp:lastPrinted>
  <dcterms:created xsi:type="dcterms:W3CDTF">2026-08-28T08:35:00Z</dcterms:created>
  <dcterms:modified xsi:type="dcterms:W3CDTF">2026-08-28T08:35:00Z</dcterms:modified>
</cp:coreProperties>
</file>