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B8BC" w14:textId="6A02258E" w:rsidR="00240A4B" w:rsidRDefault="000D36E1" w:rsidP="00367E46">
      <w:pPr>
        <w:pStyle w:val="Heading2"/>
        <w:jc w:val="both"/>
      </w:pPr>
      <w:r>
        <w:t xml:space="preserve">Dnevni red </w:t>
      </w:r>
      <w:r w:rsidR="006E1CA6">
        <w:t>20</w:t>
      </w:r>
      <w:r w:rsidR="00240A4B">
        <w:t xml:space="preserve">. </w:t>
      </w:r>
      <w:r w:rsidR="00E03410">
        <w:t xml:space="preserve">sjednice </w:t>
      </w:r>
      <w:r w:rsidR="00240A4B">
        <w:t xml:space="preserve">Upravnog vijeća Centra za profesionalnu rehabilitaciju </w:t>
      </w:r>
      <w:r w:rsidR="00240A4B" w:rsidRPr="00900F82">
        <w:t xml:space="preserve">Rijeka </w:t>
      </w:r>
      <w:r w:rsidR="00911232" w:rsidRPr="00900F82">
        <w:t xml:space="preserve">sazvane za </w:t>
      </w:r>
      <w:r w:rsidRPr="00900F82">
        <w:t xml:space="preserve">dan </w:t>
      </w:r>
      <w:r w:rsidR="006E1CA6">
        <w:t>7</w:t>
      </w:r>
      <w:r w:rsidR="00477B91" w:rsidRPr="00900F82">
        <w:t>.</w:t>
      </w:r>
      <w:r w:rsidR="005F0722" w:rsidRPr="00900F82">
        <w:t xml:space="preserve"> </w:t>
      </w:r>
      <w:r w:rsidR="006E1CA6">
        <w:t xml:space="preserve">listopada </w:t>
      </w:r>
      <w:r w:rsidR="00AF39EC" w:rsidRPr="00900F82">
        <w:t>202</w:t>
      </w:r>
      <w:r w:rsidR="0053461E">
        <w:t>6</w:t>
      </w:r>
      <w:r w:rsidR="00240A4B" w:rsidRPr="00900F82">
        <w:t>. godine</w:t>
      </w:r>
      <w:r w:rsidR="00911232" w:rsidRPr="00900F82">
        <w:t xml:space="preserve"> u </w:t>
      </w:r>
      <w:r w:rsidR="00900F82" w:rsidRPr="00900F82">
        <w:t>0</w:t>
      </w:r>
      <w:r w:rsidR="0053461E">
        <w:t>9</w:t>
      </w:r>
      <w:r w:rsidR="00911232" w:rsidRPr="00900F82">
        <w:t>:</w:t>
      </w:r>
      <w:r w:rsidR="00C83590" w:rsidRPr="00900F82">
        <w:t>0</w:t>
      </w:r>
      <w:r w:rsidR="00AF39EC" w:rsidRPr="00900F82">
        <w:t>0</w:t>
      </w:r>
      <w:r w:rsidR="00971821" w:rsidRPr="00900F82">
        <w:t xml:space="preserve"> </w:t>
      </w:r>
      <w:r w:rsidR="00911232" w:rsidRPr="00900F82">
        <w:t>sati</w:t>
      </w:r>
      <w:r w:rsidR="00240A4B" w:rsidRPr="00900F82">
        <w:t>:</w:t>
      </w:r>
    </w:p>
    <w:p w14:paraId="68F29A56" w14:textId="61C2C5FE" w:rsidR="00A220D7" w:rsidRDefault="00240A4B" w:rsidP="00461B8D">
      <w:pPr>
        <w:numPr>
          <w:ilvl w:val="0"/>
          <w:numId w:val="18"/>
        </w:numPr>
        <w:spacing w:before="120"/>
        <w:ind w:left="709" w:hanging="352"/>
        <w:jc w:val="both"/>
      </w:pPr>
      <w:r>
        <w:t xml:space="preserve">Usvajanje dnevnog reda </w:t>
      </w:r>
      <w:r w:rsidR="006E1CA6">
        <w:t>20</w:t>
      </w:r>
      <w:r w:rsidR="00B24A9A">
        <w:t xml:space="preserve">. </w:t>
      </w:r>
      <w:r>
        <w:t>sjednice</w:t>
      </w:r>
      <w:r w:rsidR="0053461E">
        <w:t xml:space="preserve"> </w:t>
      </w:r>
      <w:r w:rsidR="0053461E" w:rsidRPr="00B36EDE">
        <w:t>Upravnog vijeća</w:t>
      </w:r>
    </w:p>
    <w:p w14:paraId="3E17CFC0" w14:textId="2599D01C" w:rsidR="00A220D7" w:rsidRDefault="00AF39EC" w:rsidP="00461B8D">
      <w:pPr>
        <w:numPr>
          <w:ilvl w:val="0"/>
          <w:numId w:val="18"/>
        </w:numPr>
        <w:spacing w:before="120"/>
        <w:ind w:left="709" w:hanging="349"/>
        <w:jc w:val="both"/>
      </w:pPr>
      <w:r>
        <w:t>Usv</w:t>
      </w:r>
      <w:r w:rsidRPr="00B36EDE">
        <w:t xml:space="preserve">ajanje zapisnika sa </w:t>
      </w:r>
      <w:r w:rsidR="00C83590">
        <w:t>1</w:t>
      </w:r>
      <w:r w:rsidR="006E1CA6">
        <w:t>9</w:t>
      </w:r>
      <w:r w:rsidR="00C83590">
        <w:t xml:space="preserve">. sjednice </w:t>
      </w:r>
      <w:r w:rsidR="00C83590" w:rsidRPr="00B36EDE">
        <w:t xml:space="preserve">Upravnog vijeća održane </w:t>
      </w:r>
      <w:r w:rsidR="0090786C">
        <w:t>2</w:t>
      </w:r>
      <w:r w:rsidR="006E1CA6">
        <w:t>8</w:t>
      </w:r>
      <w:r w:rsidR="0053461E" w:rsidRPr="00B71998">
        <w:t>.</w:t>
      </w:r>
      <w:r w:rsidR="0053461E">
        <w:t xml:space="preserve"> </w:t>
      </w:r>
      <w:r w:rsidR="0090786C">
        <w:t xml:space="preserve">kolovoza </w:t>
      </w:r>
      <w:r w:rsidR="00C83590">
        <w:t>202</w:t>
      </w:r>
      <w:r w:rsidR="0053461E">
        <w:t>6</w:t>
      </w:r>
      <w:r w:rsidRPr="00B36EDE">
        <w:t>.</w:t>
      </w:r>
    </w:p>
    <w:p w14:paraId="6C46DDB0" w14:textId="24DE971B" w:rsidR="00971821" w:rsidRDefault="00F014A0" w:rsidP="00461B8D">
      <w:pPr>
        <w:numPr>
          <w:ilvl w:val="0"/>
          <w:numId w:val="18"/>
        </w:numPr>
        <w:tabs>
          <w:tab w:val="left" w:pos="709"/>
        </w:tabs>
        <w:spacing w:before="120"/>
        <w:ind w:left="709" w:hanging="349"/>
        <w:jc w:val="both"/>
      </w:pPr>
      <w:bookmarkStart w:id="0" w:name="_Hlk204075064"/>
      <w:r w:rsidRPr="00454F5E">
        <w:t xml:space="preserve">Usvajanje </w:t>
      </w:r>
      <w:r w:rsidR="006E1CA6">
        <w:t>F</w:t>
      </w:r>
      <w:r>
        <w:t xml:space="preserve">inancijskog plana </w:t>
      </w:r>
      <w:r w:rsidRPr="00454F5E">
        <w:t>Centra za profesionalnu rehabilitaciju Rijeka</w:t>
      </w:r>
      <w:r>
        <w:t xml:space="preserve"> </w:t>
      </w:r>
      <w:r w:rsidRPr="00454F5E">
        <w:t>za 202</w:t>
      </w:r>
      <w:r w:rsidR="006E1CA6">
        <w:t>7</w:t>
      </w:r>
      <w:r w:rsidRPr="00454F5E">
        <w:t>. godinu</w:t>
      </w:r>
      <w:bookmarkEnd w:id="0"/>
      <w:r w:rsidR="006E1CA6">
        <w:t xml:space="preserve"> i projekcija plana za 2028. i 2029. godinu</w:t>
      </w:r>
    </w:p>
    <w:p w14:paraId="4BA75483" w14:textId="77777777" w:rsidR="00240A4B" w:rsidRDefault="00240A4B" w:rsidP="00240A4B"/>
    <w:p w14:paraId="0B9858E6" w14:textId="7CC3603D" w:rsidR="00E714D3" w:rsidRDefault="00E714D3" w:rsidP="00E714D3">
      <w:pPr>
        <w:pStyle w:val="Heading2"/>
        <w:spacing w:before="120"/>
        <w:jc w:val="both"/>
      </w:pPr>
      <w:r>
        <w:t xml:space="preserve">Zaključci </w:t>
      </w:r>
      <w:r w:rsidR="006E1CA6">
        <w:t>20</w:t>
      </w:r>
      <w:r>
        <w:t xml:space="preserve">. sjednice Upravnog vijeća Centra za profesionalnu rehabilitaciju </w:t>
      </w:r>
      <w:r w:rsidRPr="00900F82">
        <w:t>Rijeka</w:t>
      </w:r>
      <w:r w:rsidR="00BA2411" w:rsidRPr="00900F82">
        <w:t xml:space="preserve"> održane </w:t>
      </w:r>
      <w:r w:rsidR="006E1CA6">
        <w:t>7</w:t>
      </w:r>
      <w:r w:rsidR="0053461E" w:rsidRPr="0053461E">
        <w:t xml:space="preserve">. </w:t>
      </w:r>
      <w:r w:rsidR="006E1CA6">
        <w:t>listopada</w:t>
      </w:r>
      <w:r w:rsidR="0053461E" w:rsidRPr="0053461E">
        <w:t xml:space="preserve"> </w:t>
      </w:r>
      <w:r w:rsidR="00BA2411" w:rsidRPr="00900F82">
        <w:t>202</w:t>
      </w:r>
      <w:r w:rsidR="0053461E">
        <w:t>6</w:t>
      </w:r>
      <w:r w:rsidR="00BA2411" w:rsidRPr="00900F82">
        <w:t>. godine</w:t>
      </w:r>
      <w:r w:rsidR="00C83590" w:rsidRPr="00900F82">
        <w:t>:</w:t>
      </w:r>
      <w:r>
        <w:t xml:space="preserve"> </w:t>
      </w:r>
    </w:p>
    <w:p w14:paraId="397B5D35" w14:textId="77777777" w:rsidR="00E714D3" w:rsidRDefault="00E714D3" w:rsidP="00E714D3"/>
    <w:p w14:paraId="665E6C7E" w14:textId="77777777" w:rsidR="00F17801" w:rsidRDefault="00F17801" w:rsidP="00F17801"/>
    <w:sectPr w:rsidR="00F17801" w:rsidSect="00867607">
      <w:headerReference w:type="default" r:id="rId7"/>
      <w:headerReference w:type="first" r:id="rId8"/>
      <w:footerReference w:type="first" r:id="rId9"/>
      <w:pgSz w:w="11906" w:h="16838"/>
      <w:pgMar w:top="1701" w:right="1134" w:bottom="96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88A24" w14:textId="77777777" w:rsidR="00BB2D44" w:rsidRDefault="00BB2D44" w:rsidP="003D6098">
      <w:r>
        <w:separator/>
      </w:r>
    </w:p>
  </w:endnote>
  <w:endnote w:type="continuationSeparator" w:id="0">
    <w:p w14:paraId="68FC9E7E" w14:textId="77777777" w:rsidR="00BB2D44" w:rsidRDefault="00BB2D44" w:rsidP="003D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7C66" w14:textId="522C4F7E" w:rsidR="006E38F7" w:rsidRDefault="0057145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6922664" wp14:editId="64029573">
              <wp:simplePos x="0" y="0"/>
              <wp:positionH relativeFrom="page">
                <wp:posOffset>0</wp:posOffset>
              </wp:positionH>
              <wp:positionV relativeFrom="page">
                <wp:posOffset>9686290</wp:posOffset>
              </wp:positionV>
              <wp:extent cx="7560310" cy="100774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007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80D808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69226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762.7pt;width:595.3pt;height: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" filled="f" stroked="f" strokeweight=".5pt">
              <v:textbox inset="0,0,0,0">
                <w:txbxContent>
                  <w:p w14:paraId="1480D808" w14:textId="77777777" w:rsidR="006E38F7" w:rsidRDefault="006E38F7" w:rsidP="006E38F7"/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75541" w14:textId="77777777" w:rsidR="00BB2D44" w:rsidRDefault="00BB2D44" w:rsidP="003D6098">
      <w:r>
        <w:separator/>
      </w:r>
    </w:p>
  </w:footnote>
  <w:footnote w:type="continuationSeparator" w:id="0">
    <w:p w14:paraId="73B2E7BE" w14:textId="77777777" w:rsidR="00BB2D44" w:rsidRDefault="00BB2D44" w:rsidP="003D6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B4D3" w14:textId="7BD19835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06F0F34" wp14:editId="5DE380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9115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12B3" w14:textId="157797B1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FA72239" wp14:editId="1DB720F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9115"/>
          <wp:effectExtent l="0" t="0" r="0" b="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69D8A07F" wp14:editId="0459B53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242060"/>
              <wp:effectExtent l="0" t="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242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D7A6A4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D8A0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95.3pt;height:9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" filled="f" stroked="f" strokeweight=".5pt">
              <v:textbox inset="0,0,0,0">
                <w:txbxContent>
                  <w:p w14:paraId="1FD7A6A4" w14:textId="77777777" w:rsidR="006E38F7" w:rsidRDefault="006E38F7" w:rsidP="006E38F7"/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80E1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E8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E2E1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10B9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5AD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7275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EA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CC7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B60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40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90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C5D44F7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2F2796A"/>
    <w:multiLevelType w:val="hybridMultilevel"/>
    <w:tmpl w:val="6C4AEB30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86F86"/>
    <w:multiLevelType w:val="hybridMultilevel"/>
    <w:tmpl w:val="129A1384"/>
    <w:lvl w:ilvl="0" w:tplc="C492C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AC0D3A"/>
    <w:multiLevelType w:val="hybridMultilevel"/>
    <w:tmpl w:val="2D7899C6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11649"/>
    <w:multiLevelType w:val="hybridMultilevel"/>
    <w:tmpl w:val="49ACCA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315E4"/>
    <w:multiLevelType w:val="hybridMultilevel"/>
    <w:tmpl w:val="EADA5F82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8B6D4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D53330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8274635">
    <w:abstractNumId w:val="17"/>
  </w:num>
  <w:num w:numId="2" w16cid:durableId="2060014394">
    <w:abstractNumId w:val="10"/>
  </w:num>
  <w:num w:numId="3" w16cid:durableId="670181109">
    <w:abstractNumId w:val="18"/>
  </w:num>
  <w:num w:numId="4" w16cid:durableId="810484995">
    <w:abstractNumId w:val="11"/>
  </w:num>
  <w:num w:numId="5" w16cid:durableId="2020808371">
    <w:abstractNumId w:val="9"/>
  </w:num>
  <w:num w:numId="6" w16cid:durableId="2035423598">
    <w:abstractNumId w:val="7"/>
  </w:num>
  <w:num w:numId="7" w16cid:durableId="1142381411">
    <w:abstractNumId w:val="6"/>
  </w:num>
  <w:num w:numId="8" w16cid:durableId="585112695">
    <w:abstractNumId w:val="5"/>
  </w:num>
  <w:num w:numId="9" w16cid:durableId="1175271157">
    <w:abstractNumId w:val="4"/>
  </w:num>
  <w:num w:numId="10" w16cid:durableId="300228452">
    <w:abstractNumId w:val="8"/>
  </w:num>
  <w:num w:numId="11" w16cid:durableId="2023824591">
    <w:abstractNumId w:val="3"/>
  </w:num>
  <w:num w:numId="12" w16cid:durableId="1735272753">
    <w:abstractNumId w:val="2"/>
  </w:num>
  <w:num w:numId="13" w16cid:durableId="1715033261">
    <w:abstractNumId w:val="1"/>
  </w:num>
  <w:num w:numId="14" w16cid:durableId="807816187">
    <w:abstractNumId w:val="0"/>
  </w:num>
  <w:num w:numId="15" w16cid:durableId="622463307">
    <w:abstractNumId w:val="15"/>
  </w:num>
  <w:num w:numId="16" w16cid:durableId="591428303">
    <w:abstractNumId w:val="12"/>
  </w:num>
  <w:num w:numId="17" w16cid:durableId="675575332">
    <w:abstractNumId w:val="14"/>
  </w:num>
  <w:num w:numId="18" w16cid:durableId="559678475">
    <w:abstractNumId w:val="16"/>
  </w:num>
  <w:num w:numId="19" w16cid:durableId="14222171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A4B"/>
    <w:rsid w:val="00012716"/>
    <w:rsid w:val="00013E81"/>
    <w:rsid w:val="000441F8"/>
    <w:rsid w:val="000564CF"/>
    <w:rsid w:val="00093C9F"/>
    <w:rsid w:val="000D36E1"/>
    <w:rsid w:val="00147B91"/>
    <w:rsid w:val="00156819"/>
    <w:rsid w:val="00172E4F"/>
    <w:rsid w:val="00176CCA"/>
    <w:rsid w:val="00185C40"/>
    <w:rsid w:val="001C1802"/>
    <w:rsid w:val="001D6EA5"/>
    <w:rsid w:val="001F0409"/>
    <w:rsid w:val="002023F7"/>
    <w:rsid w:val="0020420F"/>
    <w:rsid w:val="00216246"/>
    <w:rsid w:val="00216BD3"/>
    <w:rsid w:val="0022099F"/>
    <w:rsid w:val="00240A4B"/>
    <w:rsid w:val="0024103A"/>
    <w:rsid w:val="00245E7E"/>
    <w:rsid w:val="002772F3"/>
    <w:rsid w:val="00291E53"/>
    <w:rsid w:val="002A446F"/>
    <w:rsid w:val="002A6FD2"/>
    <w:rsid w:val="00304C52"/>
    <w:rsid w:val="00354F0E"/>
    <w:rsid w:val="00367E46"/>
    <w:rsid w:val="003739A1"/>
    <w:rsid w:val="0037696E"/>
    <w:rsid w:val="00383880"/>
    <w:rsid w:val="003909EF"/>
    <w:rsid w:val="003B441C"/>
    <w:rsid w:val="003B76AD"/>
    <w:rsid w:val="003D6098"/>
    <w:rsid w:val="003E328C"/>
    <w:rsid w:val="003E61EE"/>
    <w:rsid w:val="004234AC"/>
    <w:rsid w:val="00436E6D"/>
    <w:rsid w:val="00444D3C"/>
    <w:rsid w:val="00461B8D"/>
    <w:rsid w:val="00477B91"/>
    <w:rsid w:val="004A43B0"/>
    <w:rsid w:val="004B34FA"/>
    <w:rsid w:val="004B5217"/>
    <w:rsid w:val="004B5D81"/>
    <w:rsid w:val="004E0D45"/>
    <w:rsid w:val="004E39A5"/>
    <w:rsid w:val="00532216"/>
    <w:rsid w:val="0053461E"/>
    <w:rsid w:val="00545939"/>
    <w:rsid w:val="00550E9E"/>
    <w:rsid w:val="005513F7"/>
    <w:rsid w:val="00560213"/>
    <w:rsid w:val="0057145E"/>
    <w:rsid w:val="00577CCB"/>
    <w:rsid w:val="005C7701"/>
    <w:rsid w:val="005E1839"/>
    <w:rsid w:val="005E50B1"/>
    <w:rsid w:val="005F0722"/>
    <w:rsid w:val="005F1B5E"/>
    <w:rsid w:val="006007D0"/>
    <w:rsid w:val="00626C67"/>
    <w:rsid w:val="00647BC4"/>
    <w:rsid w:val="00655E30"/>
    <w:rsid w:val="00663D8A"/>
    <w:rsid w:val="0068563C"/>
    <w:rsid w:val="006A2D1B"/>
    <w:rsid w:val="006B707C"/>
    <w:rsid w:val="006C2606"/>
    <w:rsid w:val="006D2705"/>
    <w:rsid w:val="006E133E"/>
    <w:rsid w:val="006E1CA6"/>
    <w:rsid w:val="006E38F7"/>
    <w:rsid w:val="006E5FE8"/>
    <w:rsid w:val="006F3B8D"/>
    <w:rsid w:val="00707AF9"/>
    <w:rsid w:val="00715BE8"/>
    <w:rsid w:val="00737355"/>
    <w:rsid w:val="00742A3D"/>
    <w:rsid w:val="007460B0"/>
    <w:rsid w:val="00765AA0"/>
    <w:rsid w:val="007923F5"/>
    <w:rsid w:val="00797995"/>
    <w:rsid w:val="007A739B"/>
    <w:rsid w:val="007B3EF5"/>
    <w:rsid w:val="007B7752"/>
    <w:rsid w:val="007D0EF0"/>
    <w:rsid w:val="00836CA2"/>
    <w:rsid w:val="00857A09"/>
    <w:rsid w:val="0086270E"/>
    <w:rsid w:val="0086580C"/>
    <w:rsid w:val="00865F93"/>
    <w:rsid w:val="00867607"/>
    <w:rsid w:val="00874F62"/>
    <w:rsid w:val="00880DD1"/>
    <w:rsid w:val="008C16ED"/>
    <w:rsid w:val="008C1F95"/>
    <w:rsid w:val="008D1502"/>
    <w:rsid w:val="008D2A64"/>
    <w:rsid w:val="008D74B5"/>
    <w:rsid w:val="008E6C2E"/>
    <w:rsid w:val="00900F82"/>
    <w:rsid w:val="0090786C"/>
    <w:rsid w:val="00911232"/>
    <w:rsid w:val="00912D53"/>
    <w:rsid w:val="009239F1"/>
    <w:rsid w:val="00940ADD"/>
    <w:rsid w:val="0094145B"/>
    <w:rsid w:val="00942226"/>
    <w:rsid w:val="009441BB"/>
    <w:rsid w:val="00957905"/>
    <w:rsid w:val="00971821"/>
    <w:rsid w:val="009970AD"/>
    <w:rsid w:val="009A5927"/>
    <w:rsid w:val="00A0495D"/>
    <w:rsid w:val="00A220D7"/>
    <w:rsid w:val="00A33E43"/>
    <w:rsid w:val="00A5296A"/>
    <w:rsid w:val="00A774EB"/>
    <w:rsid w:val="00A816E5"/>
    <w:rsid w:val="00A879E5"/>
    <w:rsid w:val="00A93ECE"/>
    <w:rsid w:val="00A97BB1"/>
    <w:rsid w:val="00AD3D3D"/>
    <w:rsid w:val="00AE2735"/>
    <w:rsid w:val="00AE450E"/>
    <w:rsid w:val="00AE68A3"/>
    <w:rsid w:val="00AF39EC"/>
    <w:rsid w:val="00AF74F7"/>
    <w:rsid w:val="00B0169D"/>
    <w:rsid w:val="00B05630"/>
    <w:rsid w:val="00B07074"/>
    <w:rsid w:val="00B07FFE"/>
    <w:rsid w:val="00B11E85"/>
    <w:rsid w:val="00B24A9A"/>
    <w:rsid w:val="00B87406"/>
    <w:rsid w:val="00BA2411"/>
    <w:rsid w:val="00BA36A7"/>
    <w:rsid w:val="00BB2D44"/>
    <w:rsid w:val="00BD4F66"/>
    <w:rsid w:val="00BD672A"/>
    <w:rsid w:val="00BE039A"/>
    <w:rsid w:val="00BE222F"/>
    <w:rsid w:val="00BE4111"/>
    <w:rsid w:val="00BE456D"/>
    <w:rsid w:val="00BF3462"/>
    <w:rsid w:val="00C044CC"/>
    <w:rsid w:val="00C753D8"/>
    <w:rsid w:val="00C75D3D"/>
    <w:rsid w:val="00C80ED1"/>
    <w:rsid w:val="00C83590"/>
    <w:rsid w:val="00C86EF3"/>
    <w:rsid w:val="00CB380C"/>
    <w:rsid w:val="00CB7791"/>
    <w:rsid w:val="00D46FC2"/>
    <w:rsid w:val="00D5123C"/>
    <w:rsid w:val="00D62A60"/>
    <w:rsid w:val="00D672AB"/>
    <w:rsid w:val="00DB67E7"/>
    <w:rsid w:val="00DC0F87"/>
    <w:rsid w:val="00DC6FA9"/>
    <w:rsid w:val="00DD18DC"/>
    <w:rsid w:val="00DF136C"/>
    <w:rsid w:val="00E004AE"/>
    <w:rsid w:val="00E00A8A"/>
    <w:rsid w:val="00E03410"/>
    <w:rsid w:val="00E16AF1"/>
    <w:rsid w:val="00E22EC9"/>
    <w:rsid w:val="00E40BDC"/>
    <w:rsid w:val="00E41A48"/>
    <w:rsid w:val="00E714D3"/>
    <w:rsid w:val="00EA139C"/>
    <w:rsid w:val="00EA3B0A"/>
    <w:rsid w:val="00EC0A24"/>
    <w:rsid w:val="00EE1B76"/>
    <w:rsid w:val="00EF7C2C"/>
    <w:rsid w:val="00F014A0"/>
    <w:rsid w:val="00F03434"/>
    <w:rsid w:val="00F10BCB"/>
    <w:rsid w:val="00F16904"/>
    <w:rsid w:val="00F17801"/>
    <w:rsid w:val="00F248DF"/>
    <w:rsid w:val="00F56264"/>
    <w:rsid w:val="00F646D0"/>
    <w:rsid w:val="00F90194"/>
    <w:rsid w:val="00FB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8C58A"/>
  <w15:chartTrackingRefBased/>
  <w15:docId w15:val="{2DB1CFE8-58D5-4AD6-A6ED-04A8D453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E30"/>
    <w:rPr>
      <w:rFonts w:ascii="Fira Sans" w:hAnsi="Fira Sans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9A1"/>
    <w:pPr>
      <w:keepNext/>
      <w:keepLines/>
      <w:spacing w:before="240"/>
      <w:outlineLvl w:val="0"/>
    </w:pPr>
    <w:rPr>
      <w:rFonts w:ascii="Fira Sans Light" w:eastAsia="Times New Roman" w:hAnsi="Fira Sans Light"/>
      <w:color w:val="165EC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39A1"/>
    <w:pPr>
      <w:keepNext/>
      <w:keepLines/>
      <w:spacing w:before="40"/>
      <w:outlineLvl w:val="1"/>
    </w:pPr>
    <w:rPr>
      <w:rFonts w:ascii="Fira Sans Light" w:eastAsia="Times New Roman" w:hAnsi="Fira Sans Light"/>
      <w:color w:val="165EC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098"/>
  </w:style>
  <w:style w:type="paragraph" w:styleId="Footer">
    <w:name w:val="footer"/>
    <w:basedOn w:val="Normal"/>
    <w:link w:val="Foot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098"/>
  </w:style>
  <w:style w:type="character" w:customStyle="1" w:styleId="Heading1Char">
    <w:name w:val="Heading 1 Char"/>
    <w:link w:val="Heading1"/>
    <w:uiPriority w:val="9"/>
    <w:rsid w:val="003739A1"/>
    <w:rPr>
      <w:rFonts w:ascii="Fira Sans Light" w:eastAsia="Times New Roman" w:hAnsi="Fira Sans Light" w:cs="Times New Roman"/>
      <w:color w:val="165ECA"/>
      <w:sz w:val="32"/>
      <w:szCs w:val="32"/>
    </w:rPr>
  </w:style>
  <w:style w:type="character" w:styleId="Strong">
    <w:name w:val="Strong"/>
    <w:uiPriority w:val="22"/>
    <w:qFormat/>
    <w:rsid w:val="003739A1"/>
    <w:rPr>
      <w:b/>
      <w:bCs/>
    </w:rPr>
  </w:style>
  <w:style w:type="character" w:customStyle="1" w:styleId="Heading2Char">
    <w:name w:val="Heading 2 Char"/>
    <w:link w:val="Heading2"/>
    <w:uiPriority w:val="9"/>
    <w:rsid w:val="003739A1"/>
    <w:rPr>
      <w:rFonts w:ascii="Fira Sans Light" w:eastAsia="Times New Roman" w:hAnsi="Fira Sans Light" w:cs="Times New Roman"/>
      <w:color w:val="165ECA"/>
      <w:sz w:val="26"/>
      <w:szCs w:val="26"/>
    </w:rPr>
  </w:style>
  <w:style w:type="character" w:styleId="IntenseEmphasis">
    <w:name w:val="Intense Emphasis"/>
    <w:uiPriority w:val="21"/>
    <w:qFormat/>
    <w:rsid w:val="003739A1"/>
    <w:rPr>
      <w:i/>
      <w:iCs/>
      <w:color w:val="165ECA"/>
    </w:rPr>
  </w:style>
  <w:style w:type="character" w:styleId="IntenseReference">
    <w:name w:val="Intense Reference"/>
    <w:uiPriority w:val="32"/>
    <w:qFormat/>
    <w:rsid w:val="003739A1"/>
    <w:rPr>
      <w:b/>
      <w:bCs/>
      <w:smallCaps/>
      <w:color w:val="165ECA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A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165ECA"/>
    </w:rPr>
  </w:style>
  <w:style w:type="character" w:customStyle="1" w:styleId="IntenseQuoteChar">
    <w:name w:val="Intense Quote Char"/>
    <w:link w:val="IntenseQuote"/>
    <w:uiPriority w:val="30"/>
    <w:rsid w:val="003739A1"/>
    <w:rPr>
      <w:rFonts w:ascii="Fira Sans" w:hAnsi="Fira Sans"/>
      <w:i/>
      <w:iCs/>
      <w:color w:val="165E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esktop\CPR%20Rijeka%20-%20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CPR Rijeka - memorandum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cp:lastModifiedBy>Petra Rex-Mihelec</cp:lastModifiedBy>
  <cp:revision>2</cp:revision>
  <cp:lastPrinted>2020-09-03T07:51:00Z</cp:lastPrinted>
  <dcterms:created xsi:type="dcterms:W3CDTF">2026-10-02T11:13:00Z</dcterms:created>
  <dcterms:modified xsi:type="dcterms:W3CDTF">2026-10-02T11:13:00Z</dcterms:modified>
</cp:coreProperties>
</file>